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64461" w14:textId="77777777" w:rsidR="0040281E" w:rsidRPr="0040281E" w:rsidRDefault="0040281E" w:rsidP="0040281E">
      <w:pPr>
        <w:suppressAutoHyphens/>
        <w:spacing w:line="276" w:lineRule="auto"/>
        <w:ind w:left="283" w:right="30"/>
        <w:jc w:val="right"/>
        <w:rPr>
          <w:rFonts w:ascii="Times New Roman" w:hAnsi="Times New Roman" w:cs="Times New Roman"/>
          <w:b/>
          <w:color w:val="000000"/>
          <w:u w:val="single"/>
        </w:rPr>
      </w:pPr>
      <w:r w:rsidRPr="0040281E">
        <w:rPr>
          <w:rFonts w:ascii="Times New Roman" w:hAnsi="Times New Roman" w:cs="Times New Roman"/>
          <w:b/>
          <w:u w:val="single"/>
          <w:lang w:bidi="it-IT"/>
        </w:rPr>
        <w:t xml:space="preserve">ALLEGATO “A” </w:t>
      </w:r>
      <w:r w:rsidRPr="0040281E">
        <w:rPr>
          <w:rFonts w:ascii="Times New Roman" w:hAnsi="Times New Roman" w:cs="Times New Roman"/>
          <w:b/>
          <w:bCs/>
          <w:u w:val="single"/>
        </w:rPr>
        <w:t>ISTANZA DI PARTECIPAZIONE</w:t>
      </w:r>
    </w:p>
    <w:p w14:paraId="3319F85C" w14:textId="77777777" w:rsidR="0040281E" w:rsidRPr="0040281E" w:rsidRDefault="0040281E" w:rsidP="0040281E">
      <w:pPr>
        <w:spacing w:before="120" w:after="120"/>
        <w:jc w:val="right"/>
        <w:rPr>
          <w:rFonts w:ascii="Times New Roman" w:eastAsia="Times New Roman" w:hAnsi="Times New Roman" w:cs="Times New Roman"/>
        </w:rPr>
      </w:pPr>
      <w:r w:rsidRPr="00AD1775">
        <w:rPr>
          <w:rFonts w:ascii="Times New Roman" w:eastAsia="Times New Roman" w:hAnsi="Times New Roman" w:cs="Times New Roman"/>
        </w:rPr>
        <w:t xml:space="preserve">Al Dirigente Scolastico  </w:t>
      </w:r>
    </w:p>
    <w:p w14:paraId="0659A0F7" w14:textId="77777777" w:rsidR="0040281E" w:rsidRPr="00AD1775" w:rsidRDefault="0040281E" w:rsidP="0040281E">
      <w:pPr>
        <w:spacing w:before="120" w:after="120"/>
        <w:jc w:val="right"/>
        <w:rPr>
          <w:rFonts w:ascii="Times New Roman" w:eastAsia="Times New Roman" w:hAnsi="Times New Roman" w:cs="Times New Roman"/>
        </w:rPr>
      </w:pPr>
      <w:r w:rsidRPr="00AD1775">
        <w:rPr>
          <w:rFonts w:ascii="Times New Roman" w:eastAsia="Times New Roman" w:hAnsi="Times New Roman" w:cs="Times New Roman"/>
        </w:rPr>
        <w:t xml:space="preserve">dell’Istituto Comprensivo </w:t>
      </w:r>
      <w:r w:rsidRPr="0040281E">
        <w:rPr>
          <w:rFonts w:ascii="Times New Roman" w:eastAsia="Times New Roman" w:hAnsi="Times New Roman" w:cs="Times New Roman"/>
        </w:rPr>
        <w:t>Francavilla-Cerchiara</w:t>
      </w:r>
    </w:p>
    <w:p w14:paraId="3780D868" w14:textId="77777777" w:rsidR="0040281E" w:rsidRPr="0040281E" w:rsidRDefault="0040281E" w:rsidP="0040281E">
      <w:pPr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17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3"/>
      </w:tblGrid>
      <w:tr w:rsidR="0040281E" w:rsidRPr="0040281E" w14:paraId="2A47C9DF" w14:textId="77777777" w:rsidTr="0040281E">
        <w:tc>
          <w:tcPr>
            <w:tcW w:w="10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FADBDB" w14:textId="77777777" w:rsidR="0040281E" w:rsidRPr="0040281E" w:rsidRDefault="0040281E" w:rsidP="00FA52EA">
            <w:pPr>
              <w:suppressAutoHyphens/>
              <w:spacing w:after="120"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</w:p>
          <w:p w14:paraId="06D144BE" w14:textId="77777777" w:rsidR="0040281E" w:rsidRPr="00FA2A7B" w:rsidRDefault="0040281E" w:rsidP="00FA5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AVVISO DI SELEZIONE PER IL CONFERIMENTO DELL'INCARICO INDIVIDUALE DEL RESPONSABILE DEL SERVIZIO DI PREVENZIONE E PROTEZIONE (RSPP) AI SENSI DELL'ART. 32 DEL D.LGS. 9 APRILE 2008, N. 81</w:t>
            </w:r>
            <w:r w:rsidRPr="00402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FA2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Anno scolastico 2026/2027</w:t>
            </w:r>
          </w:p>
          <w:p w14:paraId="2546DAE2" w14:textId="77777777" w:rsidR="0040281E" w:rsidRPr="0040281E" w:rsidRDefault="0040281E" w:rsidP="00FA52E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F184B94" w14:textId="77777777" w:rsidR="0040281E" w:rsidRPr="0040281E" w:rsidRDefault="0040281E" w:rsidP="0040281E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7265FE85" w14:textId="701FDB1B" w:rsidR="0040281E" w:rsidRPr="0040281E" w:rsidRDefault="0040281E" w:rsidP="0040281E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>Il sottoscritto ____________________________________________________________________________________</w:t>
      </w:r>
    </w:p>
    <w:p w14:paraId="4DE23186" w14:textId="51F0B210" w:rsidR="0040281E" w:rsidRPr="0040281E" w:rsidRDefault="0040281E" w:rsidP="0040281E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</w:rPr>
      </w:pPr>
      <w:bookmarkStart w:id="0" w:name="_Hlk76667841"/>
      <w:r w:rsidRPr="0040281E">
        <w:rPr>
          <w:rFonts w:ascii="Times New Roman" w:hAnsi="Times New Roman" w:cs="Times New Roman"/>
        </w:rPr>
        <w:t>Codice Fiscale ___________________________________________Nato a __________________________________</w:t>
      </w:r>
    </w:p>
    <w:p w14:paraId="7992C029" w14:textId="0F81E326" w:rsidR="0040281E" w:rsidRPr="0040281E" w:rsidRDefault="0040281E" w:rsidP="0040281E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>il_______________</w:t>
      </w:r>
      <w:bookmarkEnd w:id="0"/>
      <w:r w:rsidRPr="0040281E">
        <w:rPr>
          <w:rFonts w:ascii="Times New Roman" w:hAnsi="Times New Roman" w:cs="Times New Roman"/>
        </w:rPr>
        <w:t xml:space="preserve"> Residente a _____________________________________________Provincia di ______________</w:t>
      </w:r>
    </w:p>
    <w:p w14:paraId="0DE2E6F9" w14:textId="15E789E4" w:rsidR="0040281E" w:rsidRPr="0040281E" w:rsidRDefault="0040281E" w:rsidP="0040281E">
      <w:pPr>
        <w:pStyle w:val="sche3"/>
        <w:tabs>
          <w:tab w:val="left" w:pos="284"/>
        </w:tabs>
        <w:suppressAutoHyphens/>
        <w:autoSpaceDN/>
        <w:adjustRightInd/>
        <w:spacing w:after="120" w:line="360" w:lineRule="auto"/>
        <w:rPr>
          <w:sz w:val="22"/>
          <w:szCs w:val="22"/>
          <w:lang w:val="it-IT"/>
        </w:rPr>
      </w:pPr>
      <w:r w:rsidRPr="0040281E">
        <w:rPr>
          <w:sz w:val="22"/>
          <w:szCs w:val="22"/>
          <w:lang w:val="it-IT"/>
        </w:rPr>
        <w:t>Via/Piazza_____________________________________________________ n.___________, indirizzo posta elettronica ________________________________________ numero di telefono ______________________________,</w:t>
      </w:r>
    </w:p>
    <w:p w14:paraId="54C39E85" w14:textId="77777777" w:rsidR="0040281E" w:rsidRPr="0040281E" w:rsidRDefault="0040281E" w:rsidP="0040281E">
      <w:pPr>
        <w:widowControl w:val="0"/>
        <w:adjustRightInd w:val="0"/>
        <w:spacing w:after="240" w:line="276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40281E">
        <w:rPr>
          <w:rFonts w:ascii="Times New Roman" w:hAnsi="Times New Roman" w:cs="Times New Roman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FA539C4" w14:textId="77777777" w:rsidR="0040281E" w:rsidRPr="0040281E" w:rsidRDefault="0040281E" w:rsidP="0040281E">
      <w:pPr>
        <w:widowControl w:val="0"/>
        <w:adjustRightInd w:val="0"/>
        <w:spacing w:after="240" w:line="360" w:lineRule="atLeast"/>
        <w:jc w:val="center"/>
        <w:textAlignment w:val="baseline"/>
        <w:outlineLvl w:val="0"/>
        <w:rPr>
          <w:rFonts w:ascii="Times New Roman" w:hAnsi="Times New Roman" w:cs="Times New Roman"/>
          <w:b/>
        </w:rPr>
      </w:pPr>
      <w:r w:rsidRPr="0040281E">
        <w:rPr>
          <w:rFonts w:ascii="Times New Roman" w:hAnsi="Times New Roman" w:cs="Times New Roman"/>
          <w:b/>
        </w:rPr>
        <w:t>CHIEDE</w:t>
      </w:r>
    </w:p>
    <w:p w14:paraId="30A61229" w14:textId="77777777" w:rsidR="0040281E" w:rsidRPr="0040281E" w:rsidRDefault="0040281E" w:rsidP="0040281E">
      <w:pPr>
        <w:pStyle w:val="Corpotesto"/>
        <w:spacing w:before="241"/>
        <w:rPr>
          <w:spacing w:val="-6"/>
        </w:rPr>
      </w:pPr>
      <w:r w:rsidRPr="0040281E">
        <w:rPr>
          <w:spacing w:val="-6"/>
        </w:rPr>
        <w:t>di</w:t>
      </w:r>
      <w:r w:rsidRPr="0040281E">
        <w:t xml:space="preserve"> </w:t>
      </w:r>
      <w:r w:rsidRPr="0040281E">
        <w:rPr>
          <w:spacing w:val="-6"/>
        </w:rPr>
        <w:t>partecipare</w:t>
      </w:r>
      <w:r w:rsidRPr="0040281E">
        <w:rPr>
          <w:spacing w:val="1"/>
        </w:rPr>
        <w:t xml:space="preserve"> </w:t>
      </w:r>
      <w:r w:rsidRPr="0040281E">
        <w:rPr>
          <w:spacing w:val="-6"/>
        </w:rPr>
        <w:t>alla</w:t>
      </w:r>
      <w:r w:rsidRPr="0040281E">
        <w:t xml:space="preserve"> </w:t>
      </w:r>
      <w:r w:rsidRPr="0040281E">
        <w:rPr>
          <w:spacing w:val="-6"/>
        </w:rPr>
        <w:t>procedura ad evidenza pubblica</w:t>
      </w:r>
      <w:r w:rsidRPr="0040281E">
        <w:rPr>
          <w:spacing w:val="1"/>
        </w:rPr>
        <w:t xml:space="preserve"> </w:t>
      </w:r>
      <w:r w:rsidRPr="0040281E">
        <w:rPr>
          <w:spacing w:val="-6"/>
        </w:rPr>
        <w:t>per</w:t>
      </w:r>
      <w:r w:rsidRPr="0040281E">
        <w:t xml:space="preserve"> </w:t>
      </w:r>
      <w:r w:rsidRPr="0040281E">
        <w:rPr>
          <w:spacing w:val="-6"/>
        </w:rPr>
        <w:t>l’individuazione</w:t>
      </w:r>
      <w:r w:rsidRPr="0040281E">
        <w:t xml:space="preserve"> </w:t>
      </w:r>
      <w:r w:rsidRPr="0040281E">
        <w:rPr>
          <w:spacing w:val="-6"/>
        </w:rPr>
        <w:t>del</w:t>
      </w:r>
      <w:r w:rsidRPr="0040281E">
        <w:t xml:space="preserve"> </w:t>
      </w:r>
      <w:r w:rsidRPr="0040281E">
        <w:rPr>
          <w:spacing w:val="-6"/>
        </w:rPr>
        <w:t xml:space="preserve">Responsabile del Servizio di Prevenzione e Protezione (R.S.P.P.) dell’IC Francavilla-Cerchiara per </w:t>
      </w:r>
      <w:proofErr w:type="spellStart"/>
      <w:r w:rsidRPr="0040281E">
        <w:rPr>
          <w:spacing w:val="-6"/>
        </w:rPr>
        <w:t>l’a.s.</w:t>
      </w:r>
      <w:proofErr w:type="spellEnd"/>
      <w:r w:rsidRPr="0040281E">
        <w:rPr>
          <w:spacing w:val="-6"/>
        </w:rPr>
        <w:t xml:space="preserve"> 2026/2027.</w:t>
      </w:r>
    </w:p>
    <w:p w14:paraId="6E136F68" w14:textId="77777777" w:rsidR="0040281E" w:rsidRPr="0040281E" w:rsidRDefault="0040281E" w:rsidP="0040281E">
      <w:pPr>
        <w:widowControl w:val="0"/>
        <w:adjustRightInd w:val="0"/>
        <w:spacing w:after="240" w:line="360" w:lineRule="atLeast"/>
        <w:jc w:val="both"/>
        <w:textAlignment w:val="baseline"/>
        <w:outlineLvl w:val="0"/>
        <w:rPr>
          <w:rFonts w:ascii="Times New Roman" w:hAnsi="Times New Roman" w:cs="Times New Roman"/>
          <w:bCs/>
        </w:rPr>
      </w:pPr>
      <w:r w:rsidRPr="0040281E">
        <w:rPr>
          <w:rFonts w:ascii="Times New Roman" w:hAnsi="Times New Roman" w:cs="Times New Roman"/>
          <w:bCs/>
        </w:rPr>
        <w:t>A tal fine</w:t>
      </w:r>
    </w:p>
    <w:p w14:paraId="7AA5D1AD" w14:textId="77777777" w:rsidR="0040281E" w:rsidRPr="0040281E" w:rsidRDefault="0040281E" w:rsidP="0040281E">
      <w:pPr>
        <w:widowControl w:val="0"/>
        <w:adjustRightInd w:val="0"/>
        <w:spacing w:after="240" w:line="360" w:lineRule="atLeast"/>
        <w:jc w:val="center"/>
        <w:textAlignment w:val="baseline"/>
        <w:outlineLvl w:val="0"/>
        <w:rPr>
          <w:rFonts w:ascii="Times New Roman" w:hAnsi="Times New Roman" w:cs="Times New Roman"/>
          <w:b/>
        </w:rPr>
      </w:pPr>
      <w:r w:rsidRPr="0040281E">
        <w:rPr>
          <w:rFonts w:ascii="Times New Roman" w:hAnsi="Times New Roman" w:cs="Times New Roman"/>
          <w:b/>
        </w:rPr>
        <w:t>DICHIARA</w:t>
      </w:r>
    </w:p>
    <w:p w14:paraId="4669E570" w14:textId="77777777" w:rsidR="0040281E" w:rsidRPr="0040281E" w:rsidRDefault="0040281E" w:rsidP="0040281E">
      <w:pPr>
        <w:pStyle w:val="Corpotesto"/>
        <w:numPr>
          <w:ilvl w:val="0"/>
          <w:numId w:val="3"/>
        </w:numPr>
        <w:spacing w:before="246" w:line="235" w:lineRule="auto"/>
        <w:rPr>
          <w:b/>
          <w:bCs/>
        </w:rPr>
      </w:pPr>
      <w:r w:rsidRPr="0040281E">
        <w:rPr>
          <w:b/>
          <w:bCs/>
          <w:spacing w:val="-4"/>
        </w:rPr>
        <w:t xml:space="preserve">Categoria di partecipazione </w:t>
      </w:r>
      <w:r w:rsidRPr="0040281E">
        <w:rPr>
          <w:spacing w:val="-4"/>
        </w:rPr>
        <w:t>(barrare la casella di interessa a pena di nullità):</w:t>
      </w:r>
    </w:p>
    <w:p w14:paraId="6793E2CF" w14:textId="77777777" w:rsidR="0040281E" w:rsidRPr="0040281E" w:rsidRDefault="0040281E" w:rsidP="0040281E">
      <w:pPr>
        <w:pStyle w:val="Corpotesto"/>
        <w:numPr>
          <w:ilvl w:val="0"/>
          <w:numId w:val="4"/>
        </w:numPr>
        <w:spacing w:before="246" w:line="235" w:lineRule="auto"/>
      </w:pPr>
      <w:proofErr w:type="gramStart"/>
      <w:r w:rsidRPr="0040281E">
        <w:t xml:space="preserve">[  </w:t>
      </w:r>
      <w:proofErr w:type="gramEnd"/>
      <w:r w:rsidRPr="0040281E">
        <w:t xml:space="preserve"> ] di essere personale docente/ATA in servizio presso l’Istituzione Scolastica Statale ______________________________ con contratto a tempo ______________________ e di aver preventivamente informato il proprio Dirigente Scolastico ai fini della stipula di Collaborazione Plurima;</w:t>
      </w:r>
    </w:p>
    <w:p w14:paraId="2F711955" w14:textId="0A8B445E" w:rsidR="0040281E" w:rsidRPr="0040281E" w:rsidRDefault="0040281E" w:rsidP="0040281E">
      <w:pPr>
        <w:pStyle w:val="Corpotesto"/>
        <w:numPr>
          <w:ilvl w:val="0"/>
          <w:numId w:val="4"/>
        </w:numPr>
        <w:spacing w:before="246" w:line="235" w:lineRule="auto"/>
      </w:pPr>
      <w:proofErr w:type="gramStart"/>
      <w:r w:rsidRPr="0040281E">
        <w:t xml:space="preserve">[  </w:t>
      </w:r>
      <w:proofErr w:type="gramEnd"/>
      <w:r w:rsidRPr="0040281E">
        <w:t xml:space="preserve"> ] di essere dipendente in servizio presso la seguente Pubblica Amministrazione: _________________________________</w:t>
      </w:r>
      <w:r w:rsidR="00043D4B">
        <w:t xml:space="preserve"> e di avere ricevuto preventivo assenso all’autorizzazione da parte del datore di lavoro</w:t>
      </w:r>
      <w:r w:rsidRPr="0040281E">
        <w:t>;</w:t>
      </w:r>
    </w:p>
    <w:p w14:paraId="20E5AE91" w14:textId="77777777" w:rsidR="0040281E" w:rsidRPr="0040281E" w:rsidRDefault="0040281E" w:rsidP="0040281E">
      <w:pPr>
        <w:pStyle w:val="Corpotesto"/>
        <w:numPr>
          <w:ilvl w:val="0"/>
          <w:numId w:val="4"/>
        </w:numPr>
        <w:spacing w:before="246" w:line="235" w:lineRule="auto"/>
      </w:pPr>
      <w:proofErr w:type="gramStart"/>
      <w:r w:rsidRPr="0040281E">
        <w:lastRenderedPageBreak/>
        <w:t xml:space="preserve">[  </w:t>
      </w:r>
      <w:proofErr w:type="gramEnd"/>
      <w:r w:rsidRPr="0040281E">
        <w:t xml:space="preserve"> ] di partecipare in qualità di esperto esterno libero professionista con P.IVA n. __________________________________________</w:t>
      </w:r>
    </w:p>
    <w:p w14:paraId="2666BE9A" w14:textId="77777777" w:rsidR="0040281E" w:rsidRPr="0040281E" w:rsidRDefault="0040281E" w:rsidP="0040281E">
      <w:pPr>
        <w:pStyle w:val="Corpotesto"/>
        <w:numPr>
          <w:ilvl w:val="0"/>
          <w:numId w:val="3"/>
        </w:numPr>
        <w:spacing w:before="246" w:line="249" w:lineRule="exact"/>
        <w:rPr>
          <w:b/>
          <w:bCs/>
          <w:spacing w:val="-4"/>
        </w:rPr>
      </w:pPr>
      <w:r w:rsidRPr="0040281E">
        <w:rPr>
          <w:b/>
          <w:bCs/>
          <w:spacing w:val="-4"/>
        </w:rPr>
        <w:t>Requisiti generali e professionali:</w:t>
      </w:r>
    </w:p>
    <w:p w14:paraId="4EAAF030" w14:textId="77777777" w:rsidR="0040281E" w:rsidRPr="0040281E" w:rsidRDefault="0040281E" w:rsidP="0040281E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40281E">
        <w:rPr>
          <w:rFonts w:ascii="Times New Roman" w:hAnsi="Times New Roman" w:cs="Times New Roman"/>
          <w:bCs/>
        </w:rPr>
        <w:t xml:space="preserve">di possedere i requisiti di ammissione alla selezione in oggetto e, nello specifico, di: </w:t>
      </w:r>
    </w:p>
    <w:p w14:paraId="0ECD3DE7" w14:textId="77777777" w:rsidR="0040281E" w:rsidRPr="0040281E" w:rsidRDefault="0040281E" w:rsidP="0040281E">
      <w:pPr>
        <w:pStyle w:val="Comma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CC7FF0" w14:textId="77777777" w:rsidR="0040281E" w:rsidRPr="0040281E" w:rsidRDefault="0040281E" w:rsidP="0040281E">
      <w:pPr>
        <w:pStyle w:val="Comma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 xml:space="preserve">avere il godimento dei diritti civili e politici; </w:t>
      </w:r>
    </w:p>
    <w:p w14:paraId="2A54FCCB" w14:textId="77777777" w:rsidR="0040281E" w:rsidRPr="0040281E" w:rsidRDefault="0040281E" w:rsidP="0040281E">
      <w:pPr>
        <w:pStyle w:val="Comma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>non essere stato escluso dall’elettorato politico attivo;</w:t>
      </w:r>
    </w:p>
    <w:p w14:paraId="1972D316" w14:textId="77777777" w:rsidR="0040281E" w:rsidRPr="0040281E" w:rsidRDefault="0040281E" w:rsidP="0040281E">
      <w:pPr>
        <w:pStyle w:val="Comma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6518B693" w14:textId="77777777" w:rsidR="0040281E" w:rsidRPr="0040281E" w:rsidRDefault="0040281E" w:rsidP="0040281E">
      <w:pPr>
        <w:pStyle w:val="Comma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 xml:space="preserve">non aver riportato condanne penali e di non essere destinatario di provvedimenti che riguardano l’applicazione di misure di prevenzione, di decisioni civili e di provvedimenti amministrativi iscritti nel casellario giudiziale; </w:t>
      </w:r>
    </w:p>
    <w:p w14:paraId="00211F77" w14:textId="77777777" w:rsidR="0040281E" w:rsidRPr="0040281E" w:rsidRDefault="0040281E" w:rsidP="0040281E">
      <w:pPr>
        <w:pStyle w:val="Comma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 xml:space="preserve">non essere sottoposto a procedimenti penali; </w:t>
      </w:r>
    </w:p>
    <w:p w14:paraId="11C0C797" w14:textId="77777777" w:rsidR="0040281E" w:rsidRPr="0040281E" w:rsidRDefault="0040281E" w:rsidP="0040281E">
      <w:pPr>
        <w:pStyle w:val="Comma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>non essere stato destituito o dispensato dall’impiego presso una Pubblica Amministrazione;</w:t>
      </w:r>
    </w:p>
    <w:p w14:paraId="2BB5978B" w14:textId="77777777" w:rsidR="0040281E" w:rsidRPr="0040281E" w:rsidRDefault="0040281E" w:rsidP="0040281E">
      <w:pPr>
        <w:pStyle w:val="Comma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>non essere stato dichiarato decaduto o licenziato da un impiego statale;</w:t>
      </w:r>
    </w:p>
    <w:p w14:paraId="70836D5E" w14:textId="77777777" w:rsidR="0040281E" w:rsidRPr="0040281E" w:rsidRDefault="0040281E" w:rsidP="0040281E">
      <w:pPr>
        <w:pStyle w:val="Comma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 xml:space="preserve">non trovarsi in situazione di incompatibilità; </w:t>
      </w:r>
    </w:p>
    <w:p w14:paraId="7D079233" w14:textId="77777777" w:rsidR="0040281E" w:rsidRPr="0040281E" w:rsidRDefault="0040281E" w:rsidP="0040281E">
      <w:pPr>
        <w:pStyle w:val="Comma"/>
        <w:numPr>
          <w:ilvl w:val="0"/>
          <w:numId w:val="0"/>
        </w:numPr>
        <w:spacing w:after="0" w:line="312" w:lineRule="auto"/>
        <w:ind w:left="1058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680B3D4" w14:textId="77777777" w:rsidR="0040281E" w:rsidRPr="0040281E" w:rsidRDefault="0040281E" w:rsidP="0040281E">
      <w:pPr>
        <w:pStyle w:val="Comma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</w:rPr>
      </w:pPr>
      <w:bookmarkStart w:id="1" w:name="_Hlk107862731"/>
      <w:r w:rsidRPr="0040281E">
        <w:rPr>
          <w:rFonts w:ascii="Times New Roman" w:hAnsi="Times New Roman" w:cs="Times New Roman"/>
        </w:rPr>
        <w:t>non trovarsi in situazioni di conflitto di interessi, anche potenziale, che possano interferire con l’esercizio dell’incarico;</w:t>
      </w:r>
    </w:p>
    <w:bookmarkEnd w:id="1"/>
    <w:p w14:paraId="327F84E3" w14:textId="77777777" w:rsidR="0040281E" w:rsidRPr="0040281E" w:rsidRDefault="0040281E" w:rsidP="0040281E">
      <w:pPr>
        <w:pStyle w:val="Comma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 xml:space="preserve">essere in possesso di titolo di studio non inferiore al diploma di scuola secondaria superiore, ai sensi dell’art. 32, comma 2, del </w:t>
      </w:r>
      <w:proofErr w:type="spellStart"/>
      <w:r w:rsidRPr="0040281E">
        <w:rPr>
          <w:rFonts w:ascii="Times New Roman" w:hAnsi="Times New Roman" w:cs="Times New Roman"/>
        </w:rPr>
        <w:t>D.Lgs.</w:t>
      </w:r>
      <w:proofErr w:type="spellEnd"/>
      <w:r w:rsidRPr="0040281E">
        <w:rPr>
          <w:rFonts w:ascii="Times New Roman" w:hAnsi="Times New Roman" w:cs="Times New Roman"/>
        </w:rPr>
        <w:t xml:space="preserve"> 81/2008;</w:t>
      </w:r>
    </w:p>
    <w:p w14:paraId="6119CD22" w14:textId="77777777" w:rsidR="0040281E" w:rsidRPr="0040281E" w:rsidRDefault="0040281E" w:rsidP="0040281E">
      <w:pPr>
        <w:pStyle w:val="Comma"/>
        <w:numPr>
          <w:ilvl w:val="0"/>
          <w:numId w:val="2"/>
        </w:numPr>
        <w:spacing w:after="0" w:line="312" w:lineRule="auto"/>
        <w:ind w:left="709" w:hanging="142"/>
        <w:jc w:val="both"/>
        <w:rPr>
          <w:rFonts w:ascii="Times New Roman" w:hAnsi="Times New Roman" w:cs="Times New Roman"/>
        </w:rPr>
      </w:pPr>
      <w:bookmarkStart w:id="2" w:name="_Hlk96616996"/>
      <w:r w:rsidRPr="0040281E">
        <w:rPr>
          <w:rFonts w:ascii="Times New Roman" w:hAnsi="Times New Roman" w:cs="Times New Roman"/>
        </w:rPr>
        <w:t xml:space="preserve">essere in possesso dell’attestato di frequenza, con verifica finale dell’apprendimento, del/i corso/i di formazione per Responsabile del Servizio di Prevenzione e Protezione, ai sensi dell’art. 32, comma 2, del </w:t>
      </w:r>
      <w:proofErr w:type="spellStart"/>
      <w:r w:rsidRPr="0040281E">
        <w:rPr>
          <w:rFonts w:ascii="Times New Roman" w:hAnsi="Times New Roman" w:cs="Times New Roman"/>
        </w:rPr>
        <w:t>D.Lgs.</w:t>
      </w:r>
      <w:proofErr w:type="spellEnd"/>
      <w:r w:rsidRPr="0040281E">
        <w:rPr>
          <w:rFonts w:ascii="Times New Roman" w:hAnsi="Times New Roman" w:cs="Times New Roman"/>
        </w:rPr>
        <w:t xml:space="preserve"> 81/2008 e dell’Accordo Stato-Regioni del 17 aprile 2025 (Moduli A – B – C), conseguito in data ___________ presso l’Ente/Organismo di formazione ___________________________ (ovvero di essere esonerato dalla frequenza dei corsi ai sensi dell’art. 32, comma 5, del </w:t>
      </w:r>
      <w:proofErr w:type="spellStart"/>
      <w:r w:rsidRPr="0040281E">
        <w:rPr>
          <w:rFonts w:ascii="Times New Roman" w:hAnsi="Times New Roman" w:cs="Times New Roman"/>
        </w:rPr>
        <w:t>D.Lgs.</w:t>
      </w:r>
      <w:proofErr w:type="spellEnd"/>
      <w:r w:rsidRPr="0040281E">
        <w:rPr>
          <w:rFonts w:ascii="Times New Roman" w:hAnsi="Times New Roman" w:cs="Times New Roman"/>
        </w:rPr>
        <w:t xml:space="preserve"> 81/2008 in quanto in possesso di laurea in ___________________________ conseguita presso _____________________________ in data_________________), nonché di aver assolto l’obbligo di aggiornamento quinquennale di cui all’art. 32, comma 6, del </w:t>
      </w:r>
      <w:proofErr w:type="spellStart"/>
      <w:r w:rsidRPr="0040281E">
        <w:rPr>
          <w:rFonts w:ascii="Times New Roman" w:hAnsi="Times New Roman" w:cs="Times New Roman"/>
        </w:rPr>
        <w:t>D.Lgs.</w:t>
      </w:r>
      <w:proofErr w:type="spellEnd"/>
      <w:r w:rsidRPr="0040281E">
        <w:rPr>
          <w:rFonts w:ascii="Times New Roman" w:hAnsi="Times New Roman" w:cs="Times New Roman"/>
        </w:rPr>
        <w:t xml:space="preserve"> 81/2008;</w:t>
      </w:r>
    </w:p>
    <w:bookmarkEnd w:id="2"/>
    <w:p w14:paraId="35DF74EF" w14:textId="77777777" w:rsidR="0040281E" w:rsidRPr="0040281E" w:rsidRDefault="0040281E" w:rsidP="0040281E">
      <w:pPr>
        <w:tabs>
          <w:tab w:val="left" w:pos="860"/>
        </w:tabs>
        <w:spacing w:line="235" w:lineRule="auto"/>
        <w:ind w:right="403"/>
        <w:jc w:val="both"/>
        <w:rPr>
          <w:rFonts w:ascii="Times New Roman" w:hAnsi="Times New Roman" w:cs="Times New Roman"/>
        </w:rPr>
      </w:pPr>
    </w:p>
    <w:p w14:paraId="5895B7A9" w14:textId="77777777" w:rsidR="0040281E" w:rsidRPr="00D3737F" w:rsidRDefault="0040281E" w:rsidP="0040281E">
      <w:pPr>
        <w:pStyle w:val="Corpotesto"/>
        <w:numPr>
          <w:ilvl w:val="0"/>
          <w:numId w:val="3"/>
        </w:numPr>
        <w:spacing w:before="246" w:line="249" w:lineRule="exact"/>
        <w:jc w:val="both"/>
        <w:rPr>
          <w:b/>
          <w:bCs/>
          <w:spacing w:val="-4"/>
        </w:rPr>
      </w:pPr>
      <w:r w:rsidRPr="0040281E">
        <w:rPr>
          <w:b/>
          <w:bCs/>
          <w:spacing w:val="-4"/>
        </w:rPr>
        <w:t xml:space="preserve">Titoli per la valutazione (max 100 punti complessivi – </w:t>
      </w:r>
      <w:r w:rsidRPr="0040281E">
        <w:rPr>
          <w:spacing w:val="-4"/>
        </w:rPr>
        <w:t>il candidato deve indicare i titoli posseduti; per i candidati esterni la commissione valuterà anche l’offerta economica inserita nell’Allegato B).</w:t>
      </w:r>
    </w:p>
    <w:tbl>
      <w:tblPr>
        <w:tblW w:w="104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600"/>
        <w:gridCol w:w="1400"/>
        <w:gridCol w:w="4066"/>
        <w:gridCol w:w="2400"/>
      </w:tblGrid>
      <w:tr w:rsidR="00D3737F" w14:paraId="53C7B33F" w14:textId="77777777" w:rsidTr="00FA52EA">
        <w:trPr>
          <w:cantSplit/>
          <w:tblHeader/>
        </w:trPr>
        <w:tc>
          <w:tcPr>
            <w:tcW w:w="2600" w:type="dxa"/>
            <w:shd w:val="clear" w:color="auto" w:fill="D9D9D9"/>
            <w:vAlign w:val="center"/>
          </w:tcPr>
          <w:p w14:paraId="1056CC45" w14:textId="77777777" w:rsidR="00D3737F" w:rsidRDefault="00D3737F" w:rsidP="00FA52E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Titolo/voce di punteggio (punteggio massimo ottenibile)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6CE73DC4" w14:textId="77777777" w:rsidR="00D3737F" w:rsidRDefault="00D3737F" w:rsidP="00FA52E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Punteggio dichiarato dal candidato</w:t>
            </w:r>
          </w:p>
        </w:tc>
        <w:tc>
          <w:tcPr>
            <w:tcW w:w="4066" w:type="dxa"/>
            <w:shd w:val="clear" w:color="auto" w:fill="D9D9D9"/>
            <w:vAlign w:val="center"/>
          </w:tcPr>
          <w:p w14:paraId="7E398C13" w14:textId="77777777" w:rsidR="00D3737F" w:rsidRDefault="00D3737F" w:rsidP="00FA52E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Evidenze / documenti a supporto della dichiarazione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00BFA91F" w14:textId="77777777" w:rsidR="00D3737F" w:rsidRDefault="00D3737F" w:rsidP="00FA52E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Punteggio attribuito dalla Commissione (riservato – NON compilare)</w:t>
            </w:r>
          </w:p>
        </w:tc>
      </w:tr>
      <w:tr w:rsidR="00D3737F" w14:paraId="073E320B" w14:textId="77777777" w:rsidTr="00FA52EA">
        <w:trPr>
          <w:cantSplit/>
        </w:trPr>
        <w:tc>
          <w:tcPr>
            <w:tcW w:w="10466" w:type="dxa"/>
            <w:gridSpan w:val="4"/>
            <w:shd w:val="clear" w:color="auto" w:fill="4472C4"/>
            <w:vAlign w:val="center"/>
          </w:tcPr>
          <w:p w14:paraId="2F345F71" w14:textId="77777777" w:rsidR="00D3737F" w:rsidRDefault="00D3737F" w:rsidP="00FA52EA">
            <w:pPr>
              <w:rPr>
                <w:rFonts w:cs="Times New Roman"/>
                <w:b/>
                <w:color w:val="FFFFFF"/>
              </w:rPr>
            </w:pPr>
            <w:r>
              <w:rPr>
                <w:rFonts w:ascii="Times New Roman" w:hAnsi="Times New Roman" w:cs="Times New Roman"/>
                <w:b/>
                <w:color w:val="FFFFFF"/>
              </w:rPr>
              <w:t>A. TITOLI DI STUDIO — Max 20 punti</w:t>
            </w:r>
          </w:p>
        </w:tc>
      </w:tr>
      <w:tr w:rsidR="00D3737F" w14:paraId="38EE5C4F" w14:textId="77777777" w:rsidTr="00FA52EA">
        <w:trPr>
          <w:cantSplit/>
        </w:trPr>
        <w:tc>
          <w:tcPr>
            <w:tcW w:w="2600" w:type="dxa"/>
            <w:vAlign w:val="center"/>
          </w:tcPr>
          <w:p w14:paraId="7812881D" w14:textId="77777777" w:rsidR="00D3737F" w:rsidRDefault="00D3737F" w:rsidP="00FA52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Laurea magistrale/specialistica o vecchio ordinamento — punti 20</w:t>
            </w:r>
          </w:p>
        </w:tc>
        <w:tc>
          <w:tcPr>
            <w:tcW w:w="1400" w:type="dxa"/>
            <w:vAlign w:val="center"/>
          </w:tcPr>
          <w:p w14:paraId="79FCC29C" w14:textId="77777777" w:rsidR="00D3737F" w:rsidRDefault="00D3737F" w:rsidP="00FA52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6" w:type="dxa"/>
            <w:vAlign w:val="center"/>
          </w:tcPr>
          <w:p w14:paraId="70C2C119" w14:textId="77777777" w:rsidR="00D3737F" w:rsidRDefault="00D3737F" w:rsidP="00FA52E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0" w:type="dxa"/>
            <w:shd w:val="clear" w:color="auto" w:fill="F2F2F2"/>
            <w:vAlign w:val="center"/>
          </w:tcPr>
          <w:p w14:paraId="7A76C19B" w14:textId="77777777" w:rsidR="00D3737F" w:rsidRDefault="00D3737F" w:rsidP="00FA52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3737F" w14:paraId="78859E88" w14:textId="77777777" w:rsidTr="00FA52EA">
        <w:trPr>
          <w:cantSplit/>
        </w:trPr>
        <w:tc>
          <w:tcPr>
            <w:tcW w:w="2600" w:type="dxa"/>
            <w:vAlign w:val="center"/>
          </w:tcPr>
          <w:p w14:paraId="2B580610" w14:textId="75DB9142" w:rsidR="00D3737F" w:rsidRDefault="00D3737F" w:rsidP="00FA52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Laurea triennale (non ulteriormente valutabile se accompagnato da titolo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superiore )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— punti 15</w:t>
            </w:r>
          </w:p>
        </w:tc>
        <w:tc>
          <w:tcPr>
            <w:tcW w:w="1400" w:type="dxa"/>
            <w:vAlign w:val="center"/>
          </w:tcPr>
          <w:p w14:paraId="6AED529A" w14:textId="77777777" w:rsidR="00D3737F" w:rsidRDefault="00D3737F" w:rsidP="00FA52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6" w:type="dxa"/>
            <w:vAlign w:val="center"/>
          </w:tcPr>
          <w:p w14:paraId="2D86C007" w14:textId="77777777" w:rsidR="00D3737F" w:rsidRDefault="00D3737F" w:rsidP="00FA52E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0" w:type="dxa"/>
            <w:shd w:val="clear" w:color="auto" w:fill="F2F2F2"/>
            <w:vAlign w:val="center"/>
          </w:tcPr>
          <w:p w14:paraId="25819D8B" w14:textId="77777777" w:rsidR="00D3737F" w:rsidRDefault="00D3737F" w:rsidP="00FA52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3737F" w14:paraId="7D51A5CA" w14:textId="77777777" w:rsidTr="00FA52EA">
        <w:trPr>
          <w:cantSplit/>
        </w:trPr>
        <w:tc>
          <w:tcPr>
            <w:tcW w:w="2600" w:type="dxa"/>
            <w:vAlign w:val="center"/>
          </w:tcPr>
          <w:p w14:paraId="391FBAB9" w14:textId="77777777" w:rsidR="00D3737F" w:rsidRDefault="00D3737F" w:rsidP="00FA52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Diploma di scuola secondaria superiore (non ulteriormente valutabile se accompagnato da titolo superiore) — punti 10</w:t>
            </w:r>
          </w:p>
        </w:tc>
        <w:tc>
          <w:tcPr>
            <w:tcW w:w="1400" w:type="dxa"/>
            <w:vAlign w:val="center"/>
          </w:tcPr>
          <w:p w14:paraId="114B13AA" w14:textId="77777777" w:rsidR="00D3737F" w:rsidRDefault="00D3737F" w:rsidP="00FA52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6" w:type="dxa"/>
            <w:vAlign w:val="center"/>
          </w:tcPr>
          <w:p w14:paraId="083E2D0A" w14:textId="77777777" w:rsidR="00D3737F" w:rsidRDefault="00D3737F" w:rsidP="00FA52E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0" w:type="dxa"/>
            <w:shd w:val="clear" w:color="auto" w:fill="F2F2F2"/>
            <w:vAlign w:val="center"/>
          </w:tcPr>
          <w:p w14:paraId="545288A9" w14:textId="77777777" w:rsidR="00D3737F" w:rsidRDefault="00D3737F" w:rsidP="00FA52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3737F" w14:paraId="2C9D6EE5" w14:textId="77777777" w:rsidTr="00FA52EA">
        <w:trPr>
          <w:cantSplit/>
        </w:trPr>
        <w:tc>
          <w:tcPr>
            <w:tcW w:w="10466" w:type="dxa"/>
            <w:gridSpan w:val="4"/>
            <w:shd w:val="clear" w:color="auto" w:fill="4472C4"/>
            <w:vAlign w:val="center"/>
          </w:tcPr>
          <w:p w14:paraId="405233E3" w14:textId="77777777" w:rsidR="00D3737F" w:rsidRDefault="00D3737F" w:rsidP="00FA52EA">
            <w:pPr>
              <w:rPr>
                <w:rFonts w:cs="Times New Roman"/>
                <w:b/>
                <w:color w:val="FFFFFF"/>
              </w:rPr>
            </w:pPr>
            <w:r>
              <w:rPr>
                <w:rFonts w:ascii="Times New Roman" w:hAnsi="Times New Roman" w:cs="Times New Roman"/>
                <w:b/>
                <w:color w:val="FFFFFF"/>
              </w:rPr>
              <w:t>B. ESPERIENZA PROFESSIONALE MATURATA IN QUALITÀ DI RSPP — Max 50 punti</w:t>
            </w:r>
          </w:p>
        </w:tc>
      </w:tr>
      <w:tr w:rsidR="00D3737F" w14:paraId="1D9D7A51" w14:textId="77777777" w:rsidTr="00FA52EA">
        <w:trPr>
          <w:cantSplit/>
        </w:trPr>
        <w:tc>
          <w:tcPr>
            <w:tcW w:w="2600" w:type="dxa"/>
            <w:vAlign w:val="center"/>
          </w:tcPr>
          <w:p w14:paraId="2EB42275" w14:textId="77777777" w:rsidR="00D3737F" w:rsidRDefault="00D3737F" w:rsidP="00FA52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Incarico di RSPP presso istituzioni scolastiche — punti 5 per ogni anno scolastico di effettivo svolgimento dell'incarico</w:t>
            </w:r>
          </w:p>
        </w:tc>
        <w:tc>
          <w:tcPr>
            <w:tcW w:w="1400" w:type="dxa"/>
            <w:vAlign w:val="center"/>
          </w:tcPr>
          <w:p w14:paraId="4F9A9F1F" w14:textId="77777777" w:rsidR="00D3737F" w:rsidRDefault="00D3737F" w:rsidP="00FA52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6" w:type="dxa"/>
            <w:vAlign w:val="center"/>
          </w:tcPr>
          <w:p w14:paraId="79D74013" w14:textId="77777777" w:rsidR="00D3737F" w:rsidRDefault="00D3737F" w:rsidP="00FA52E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0" w:type="dxa"/>
            <w:shd w:val="clear" w:color="auto" w:fill="F2F2F2"/>
            <w:vAlign w:val="center"/>
          </w:tcPr>
          <w:p w14:paraId="51C2149C" w14:textId="77777777" w:rsidR="00D3737F" w:rsidRDefault="00D3737F" w:rsidP="00FA52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3737F" w14:paraId="5ABDA585" w14:textId="77777777" w:rsidTr="00FA52EA">
        <w:trPr>
          <w:cantSplit/>
        </w:trPr>
        <w:tc>
          <w:tcPr>
            <w:tcW w:w="2600" w:type="dxa"/>
            <w:vAlign w:val="center"/>
          </w:tcPr>
          <w:p w14:paraId="3D6A4081" w14:textId="77777777" w:rsidR="00D3737F" w:rsidRDefault="00D3737F" w:rsidP="00FA52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Incarico di RSPP presso aziende di categoria con rischio almeno medio-alto — punti 3 per ogni anno solare</w:t>
            </w:r>
          </w:p>
        </w:tc>
        <w:tc>
          <w:tcPr>
            <w:tcW w:w="1400" w:type="dxa"/>
            <w:vAlign w:val="center"/>
          </w:tcPr>
          <w:p w14:paraId="30396EDA" w14:textId="77777777" w:rsidR="00D3737F" w:rsidRDefault="00D3737F" w:rsidP="00FA52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6" w:type="dxa"/>
            <w:vAlign w:val="center"/>
          </w:tcPr>
          <w:p w14:paraId="265E80CE" w14:textId="77777777" w:rsidR="00D3737F" w:rsidRDefault="00D3737F" w:rsidP="00FA52E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0" w:type="dxa"/>
            <w:shd w:val="clear" w:color="auto" w:fill="F2F2F2"/>
            <w:vAlign w:val="center"/>
          </w:tcPr>
          <w:p w14:paraId="12802FFD" w14:textId="77777777" w:rsidR="00D3737F" w:rsidRDefault="00D3737F" w:rsidP="00FA52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3737F" w14:paraId="32F82776" w14:textId="77777777" w:rsidTr="00FA52EA">
        <w:trPr>
          <w:cantSplit/>
        </w:trPr>
        <w:tc>
          <w:tcPr>
            <w:tcW w:w="10466" w:type="dxa"/>
            <w:gridSpan w:val="4"/>
            <w:shd w:val="clear" w:color="auto" w:fill="4472C4"/>
            <w:vAlign w:val="center"/>
          </w:tcPr>
          <w:p w14:paraId="3883CA64" w14:textId="1A561692" w:rsidR="00D3737F" w:rsidRDefault="002142D0" w:rsidP="00FA52EA">
            <w:pPr>
              <w:rPr>
                <w:rFonts w:cs="Times New Roman"/>
                <w:b/>
                <w:color w:val="FFFFFF"/>
              </w:rPr>
            </w:pPr>
            <w:r>
              <w:rPr>
                <w:rFonts w:ascii="Times New Roman" w:hAnsi="Times New Roman" w:cs="Times New Roman"/>
                <w:b/>
                <w:color w:val="FFFFFF"/>
              </w:rPr>
              <w:t>C</w:t>
            </w:r>
            <w:r w:rsidR="00D3737F">
              <w:rPr>
                <w:rFonts w:ascii="Times New Roman" w:hAnsi="Times New Roman" w:cs="Times New Roman"/>
                <w:b/>
                <w:color w:val="FFFFFF"/>
              </w:rPr>
              <w:t>. ULTERIORI ESPERIENZE PROFESSIONALI ATTINENTI — Max 10 punti</w:t>
            </w:r>
          </w:p>
        </w:tc>
      </w:tr>
      <w:tr w:rsidR="00D3737F" w14:paraId="3A1A1475" w14:textId="77777777" w:rsidTr="00FA52EA">
        <w:trPr>
          <w:cantSplit/>
        </w:trPr>
        <w:tc>
          <w:tcPr>
            <w:tcW w:w="2600" w:type="dxa"/>
            <w:vAlign w:val="center"/>
          </w:tcPr>
          <w:p w14:paraId="750E9821" w14:textId="41E061D7" w:rsidR="00D3737F" w:rsidRDefault="00D3737F" w:rsidP="00FA52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Corsi (in </w:t>
            </w:r>
            <w:r w:rsidR="002142D0">
              <w:rPr>
                <w:rFonts w:ascii="Times New Roman" w:hAnsi="Times New Roman" w:cs="Times New Roman"/>
                <w:sz w:val="20"/>
                <w:szCs w:val="20"/>
              </w:rPr>
              <w:t>aula)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consulenze alle PP.AA., docenza nella formazione obbligatoria in materia di sicurezza ex Accordo Stato-Regioni 17/04/2025 — punti 2 per ogni corso/consulenza documentati nel curriculum vitae</w:t>
            </w:r>
          </w:p>
        </w:tc>
        <w:tc>
          <w:tcPr>
            <w:tcW w:w="1400" w:type="dxa"/>
            <w:vAlign w:val="center"/>
          </w:tcPr>
          <w:p w14:paraId="4BEF2804" w14:textId="77777777" w:rsidR="00D3737F" w:rsidRDefault="00D3737F" w:rsidP="00FA52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6" w:type="dxa"/>
            <w:vAlign w:val="center"/>
          </w:tcPr>
          <w:p w14:paraId="30DF0F60" w14:textId="77777777" w:rsidR="00D3737F" w:rsidRDefault="00D3737F" w:rsidP="00FA52E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0" w:type="dxa"/>
            <w:shd w:val="clear" w:color="auto" w:fill="F2F2F2"/>
            <w:vAlign w:val="center"/>
          </w:tcPr>
          <w:p w14:paraId="785D9B41" w14:textId="77777777" w:rsidR="00D3737F" w:rsidRDefault="00D3737F" w:rsidP="00FA52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3737F" w14:paraId="44BEFAB1" w14:textId="77777777" w:rsidTr="00FA52EA">
        <w:trPr>
          <w:cantSplit/>
        </w:trPr>
        <w:tc>
          <w:tcPr>
            <w:tcW w:w="10466" w:type="dxa"/>
            <w:gridSpan w:val="4"/>
            <w:shd w:val="clear" w:color="auto" w:fill="4472C4"/>
            <w:vAlign w:val="center"/>
          </w:tcPr>
          <w:p w14:paraId="158FB27C" w14:textId="220FC83D" w:rsidR="00D3737F" w:rsidRDefault="002142D0" w:rsidP="00FA52EA">
            <w:pPr>
              <w:rPr>
                <w:rFonts w:cs="Times New Roman"/>
                <w:b/>
                <w:color w:val="FFFFFF"/>
              </w:rPr>
            </w:pPr>
            <w:r>
              <w:rPr>
                <w:rFonts w:ascii="Times New Roman" w:hAnsi="Times New Roman" w:cs="Times New Roman"/>
                <w:b/>
                <w:color w:val="FFFFFF"/>
              </w:rPr>
              <w:t xml:space="preserve">D. </w:t>
            </w:r>
            <w:r w:rsidR="00D3737F">
              <w:rPr>
                <w:rFonts w:ascii="Times New Roman" w:hAnsi="Times New Roman" w:cs="Times New Roman"/>
                <w:b/>
                <w:color w:val="FFFFFF"/>
              </w:rPr>
              <w:t>OFFERTA ECONOMICA (solo per i soggetti esterni) — Max 20 punti (A CURA DELLA COMMISSIONE)</w:t>
            </w:r>
          </w:p>
        </w:tc>
      </w:tr>
      <w:tr w:rsidR="00D3737F" w14:paraId="496833CB" w14:textId="77777777" w:rsidTr="00FA52EA">
        <w:trPr>
          <w:cantSplit/>
        </w:trPr>
        <w:tc>
          <w:tcPr>
            <w:tcW w:w="2600" w:type="dxa"/>
            <w:vAlign w:val="center"/>
          </w:tcPr>
          <w:p w14:paraId="6DA42241" w14:textId="77777777" w:rsidR="00D3737F" w:rsidRDefault="00D3737F" w:rsidP="00FA52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 punti all'offerta più bassa; alle altre offerte punteggio proporzionale secondo la formula P = compenso minore / compenso offerto x 20</w:t>
            </w:r>
          </w:p>
        </w:tc>
        <w:tc>
          <w:tcPr>
            <w:tcW w:w="1400" w:type="dxa"/>
            <w:vAlign w:val="center"/>
          </w:tcPr>
          <w:p w14:paraId="4CC2FC2B" w14:textId="52212DC6" w:rsidR="00D3737F" w:rsidRDefault="00D3737F" w:rsidP="00FA52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66" w:type="dxa"/>
            <w:vAlign w:val="center"/>
          </w:tcPr>
          <w:p w14:paraId="6F50CE77" w14:textId="07764BDF" w:rsidR="00D3737F" w:rsidRDefault="00D3737F" w:rsidP="00FA52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ALLEGATO B (solo per candidati esterni)</w:t>
            </w:r>
          </w:p>
        </w:tc>
        <w:tc>
          <w:tcPr>
            <w:tcW w:w="2400" w:type="dxa"/>
            <w:shd w:val="clear" w:color="auto" w:fill="F2F2F2"/>
            <w:vAlign w:val="center"/>
          </w:tcPr>
          <w:p w14:paraId="0A0DAB10" w14:textId="77777777" w:rsidR="00D3737F" w:rsidRDefault="00D3737F" w:rsidP="00FA52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3737F" w14:paraId="7082D220" w14:textId="77777777" w:rsidTr="00FA52EA">
        <w:trPr>
          <w:cantSplit/>
        </w:trPr>
        <w:tc>
          <w:tcPr>
            <w:tcW w:w="2600" w:type="dxa"/>
            <w:shd w:val="clear" w:color="auto" w:fill="E7E6E6"/>
            <w:vAlign w:val="center"/>
          </w:tcPr>
          <w:p w14:paraId="3D97C851" w14:textId="77777777" w:rsidR="00D3737F" w:rsidRDefault="00D3737F" w:rsidP="00FA52EA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TOTALE PUNTEGGIO</w:t>
            </w:r>
          </w:p>
        </w:tc>
        <w:tc>
          <w:tcPr>
            <w:tcW w:w="1400" w:type="dxa"/>
            <w:shd w:val="clear" w:color="auto" w:fill="E7E6E6"/>
            <w:vAlign w:val="center"/>
          </w:tcPr>
          <w:p w14:paraId="02EC8F8A" w14:textId="77777777" w:rsidR="00D3737F" w:rsidRDefault="00D3737F" w:rsidP="00FA52E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066" w:type="dxa"/>
            <w:shd w:val="clear" w:color="auto" w:fill="E7E6E6"/>
            <w:vAlign w:val="center"/>
          </w:tcPr>
          <w:p w14:paraId="484B58E1" w14:textId="77777777" w:rsidR="00D3737F" w:rsidRDefault="00D3737F" w:rsidP="00FA52EA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—</w:t>
            </w:r>
          </w:p>
        </w:tc>
        <w:tc>
          <w:tcPr>
            <w:tcW w:w="2400" w:type="dxa"/>
            <w:shd w:val="clear" w:color="auto" w:fill="E7E6E6"/>
            <w:vAlign w:val="center"/>
          </w:tcPr>
          <w:p w14:paraId="0D9D8EFA" w14:textId="77777777" w:rsidR="00D3737F" w:rsidRDefault="00D3737F" w:rsidP="00FA52EA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14:paraId="25E28A6C" w14:textId="77777777" w:rsidR="0040281E" w:rsidRPr="0040281E" w:rsidRDefault="0040281E" w:rsidP="0040281E">
      <w:pPr>
        <w:spacing w:before="270" w:line="275" w:lineRule="exact"/>
        <w:ind w:left="140"/>
        <w:jc w:val="both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  <w:spacing w:val="-2"/>
        </w:rPr>
        <w:t>Dichiara, inoltre:</w:t>
      </w:r>
    </w:p>
    <w:p w14:paraId="7EE50CA6" w14:textId="77777777" w:rsidR="0040281E" w:rsidRPr="0040281E" w:rsidRDefault="0040281E" w:rsidP="0040281E">
      <w:pPr>
        <w:pStyle w:val="Corpotesto"/>
        <w:spacing w:before="2" w:line="235" w:lineRule="auto"/>
        <w:ind w:left="140" w:right="137"/>
        <w:jc w:val="both"/>
      </w:pPr>
    </w:p>
    <w:p w14:paraId="34233E15" w14:textId="77777777" w:rsidR="0040281E" w:rsidRPr="0040281E" w:rsidRDefault="0040281E" w:rsidP="0040281E">
      <w:pPr>
        <w:pStyle w:val="Paragrafoelenco"/>
        <w:widowControl w:val="0"/>
        <w:numPr>
          <w:ilvl w:val="0"/>
          <w:numId w:val="5"/>
        </w:numPr>
        <w:tabs>
          <w:tab w:val="left" w:pos="860"/>
        </w:tabs>
        <w:autoSpaceDE w:val="0"/>
        <w:autoSpaceDN w:val="0"/>
        <w:spacing w:after="0" w:line="235" w:lineRule="auto"/>
        <w:ind w:right="403"/>
        <w:contextualSpacing w:val="0"/>
        <w:jc w:val="both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 xml:space="preserve">di autorizzare l’Istituto al trattamento dei dati personali, ai sensi del Regolamento Europeo (UE) 2016/679, i quali verranno trattati </w:t>
      </w:r>
      <w:r w:rsidRPr="0040281E">
        <w:rPr>
          <w:rFonts w:ascii="Times New Roman" w:hAnsi="Times New Roman" w:cs="Times New Roman"/>
          <w:spacing w:val="-4"/>
        </w:rPr>
        <w:t>anche</w:t>
      </w:r>
      <w:r w:rsidRPr="0040281E">
        <w:rPr>
          <w:rFonts w:ascii="Times New Roman" w:hAnsi="Times New Roman" w:cs="Times New Roman"/>
          <w:spacing w:val="-10"/>
        </w:rPr>
        <w:t xml:space="preserve"> </w:t>
      </w:r>
      <w:r w:rsidRPr="0040281E">
        <w:rPr>
          <w:rFonts w:ascii="Times New Roman" w:hAnsi="Times New Roman" w:cs="Times New Roman"/>
          <w:spacing w:val="-4"/>
        </w:rPr>
        <w:t>con</w:t>
      </w:r>
      <w:r w:rsidRPr="0040281E">
        <w:rPr>
          <w:rFonts w:ascii="Times New Roman" w:hAnsi="Times New Roman" w:cs="Times New Roman"/>
          <w:spacing w:val="-10"/>
        </w:rPr>
        <w:t xml:space="preserve"> </w:t>
      </w:r>
      <w:r w:rsidRPr="0040281E">
        <w:rPr>
          <w:rFonts w:ascii="Times New Roman" w:hAnsi="Times New Roman" w:cs="Times New Roman"/>
          <w:spacing w:val="-4"/>
        </w:rPr>
        <w:t>strumenti</w:t>
      </w:r>
      <w:r w:rsidRPr="0040281E">
        <w:rPr>
          <w:rFonts w:ascii="Times New Roman" w:hAnsi="Times New Roman" w:cs="Times New Roman"/>
          <w:spacing w:val="-10"/>
        </w:rPr>
        <w:t xml:space="preserve"> </w:t>
      </w:r>
      <w:r w:rsidRPr="0040281E">
        <w:rPr>
          <w:rFonts w:ascii="Times New Roman" w:hAnsi="Times New Roman" w:cs="Times New Roman"/>
          <w:spacing w:val="-4"/>
        </w:rPr>
        <w:t>informatici</w:t>
      </w:r>
      <w:r w:rsidRPr="0040281E">
        <w:rPr>
          <w:rFonts w:ascii="Times New Roman" w:hAnsi="Times New Roman" w:cs="Times New Roman"/>
          <w:spacing w:val="-9"/>
        </w:rPr>
        <w:t xml:space="preserve"> </w:t>
      </w:r>
      <w:r w:rsidRPr="0040281E">
        <w:rPr>
          <w:rFonts w:ascii="Times New Roman" w:hAnsi="Times New Roman" w:cs="Times New Roman"/>
          <w:spacing w:val="-4"/>
        </w:rPr>
        <w:t>esclusivamente</w:t>
      </w:r>
      <w:r w:rsidRPr="0040281E">
        <w:rPr>
          <w:rFonts w:ascii="Times New Roman" w:hAnsi="Times New Roman" w:cs="Times New Roman"/>
          <w:spacing w:val="-10"/>
        </w:rPr>
        <w:t xml:space="preserve"> </w:t>
      </w:r>
      <w:r w:rsidRPr="0040281E">
        <w:rPr>
          <w:rFonts w:ascii="Times New Roman" w:hAnsi="Times New Roman" w:cs="Times New Roman"/>
          <w:spacing w:val="-4"/>
        </w:rPr>
        <w:t>nell’ambito</w:t>
      </w:r>
      <w:r w:rsidRPr="0040281E">
        <w:rPr>
          <w:rFonts w:ascii="Times New Roman" w:hAnsi="Times New Roman" w:cs="Times New Roman"/>
          <w:spacing w:val="-10"/>
        </w:rPr>
        <w:t xml:space="preserve"> </w:t>
      </w:r>
      <w:r w:rsidRPr="0040281E">
        <w:rPr>
          <w:rFonts w:ascii="Times New Roman" w:hAnsi="Times New Roman" w:cs="Times New Roman"/>
          <w:spacing w:val="-4"/>
        </w:rPr>
        <w:t>del</w:t>
      </w:r>
      <w:r w:rsidRPr="0040281E">
        <w:rPr>
          <w:rFonts w:ascii="Times New Roman" w:hAnsi="Times New Roman" w:cs="Times New Roman"/>
          <w:spacing w:val="-10"/>
        </w:rPr>
        <w:t xml:space="preserve"> </w:t>
      </w:r>
      <w:r w:rsidRPr="0040281E">
        <w:rPr>
          <w:rFonts w:ascii="Times New Roman" w:hAnsi="Times New Roman" w:cs="Times New Roman"/>
          <w:spacing w:val="-4"/>
        </w:rPr>
        <w:t>procedimento</w:t>
      </w:r>
      <w:r w:rsidRPr="0040281E">
        <w:rPr>
          <w:rFonts w:ascii="Times New Roman" w:hAnsi="Times New Roman" w:cs="Times New Roman"/>
          <w:spacing w:val="-9"/>
        </w:rPr>
        <w:t xml:space="preserve"> </w:t>
      </w:r>
      <w:r w:rsidRPr="0040281E">
        <w:rPr>
          <w:rFonts w:ascii="Times New Roman" w:hAnsi="Times New Roman" w:cs="Times New Roman"/>
          <w:spacing w:val="-4"/>
        </w:rPr>
        <w:t>per</w:t>
      </w:r>
      <w:r w:rsidRPr="0040281E">
        <w:rPr>
          <w:rFonts w:ascii="Times New Roman" w:hAnsi="Times New Roman" w:cs="Times New Roman"/>
          <w:spacing w:val="-10"/>
        </w:rPr>
        <w:t xml:space="preserve"> </w:t>
      </w:r>
      <w:r w:rsidRPr="0040281E">
        <w:rPr>
          <w:rFonts w:ascii="Times New Roman" w:hAnsi="Times New Roman" w:cs="Times New Roman"/>
          <w:spacing w:val="-4"/>
        </w:rPr>
        <w:t>il</w:t>
      </w:r>
      <w:r w:rsidRPr="0040281E">
        <w:rPr>
          <w:rFonts w:ascii="Times New Roman" w:hAnsi="Times New Roman" w:cs="Times New Roman"/>
          <w:spacing w:val="-10"/>
        </w:rPr>
        <w:t xml:space="preserve"> </w:t>
      </w:r>
      <w:r w:rsidRPr="0040281E">
        <w:rPr>
          <w:rFonts w:ascii="Times New Roman" w:hAnsi="Times New Roman" w:cs="Times New Roman"/>
          <w:spacing w:val="-4"/>
        </w:rPr>
        <w:t>quale</w:t>
      </w:r>
      <w:r w:rsidRPr="0040281E">
        <w:rPr>
          <w:rFonts w:ascii="Times New Roman" w:hAnsi="Times New Roman" w:cs="Times New Roman"/>
          <w:spacing w:val="-10"/>
        </w:rPr>
        <w:t xml:space="preserve"> </w:t>
      </w:r>
      <w:r w:rsidRPr="0040281E">
        <w:rPr>
          <w:rFonts w:ascii="Times New Roman" w:hAnsi="Times New Roman" w:cs="Times New Roman"/>
          <w:spacing w:val="-4"/>
        </w:rPr>
        <w:t>la</w:t>
      </w:r>
      <w:r w:rsidRPr="0040281E">
        <w:rPr>
          <w:rFonts w:ascii="Times New Roman" w:hAnsi="Times New Roman" w:cs="Times New Roman"/>
          <w:spacing w:val="-9"/>
        </w:rPr>
        <w:t xml:space="preserve"> </w:t>
      </w:r>
      <w:r w:rsidRPr="0040281E">
        <w:rPr>
          <w:rFonts w:ascii="Times New Roman" w:hAnsi="Times New Roman" w:cs="Times New Roman"/>
          <w:spacing w:val="-4"/>
        </w:rPr>
        <w:t>presente</w:t>
      </w:r>
      <w:r w:rsidRPr="0040281E">
        <w:rPr>
          <w:rFonts w:ascii="Times New Roman" w:hAnsi="Times New Roman" w:cs="Times New Roman"/>
          <w:spacing w:val="-10"/>
        </w:rPr>
        <w:t xml:space="preserve"> </w:t>
      </w:r>
      <w:r w:rsidRPr="0040281E">
        <w:rPr>
          <w:rFonts w:ascii="Times New Roman" w:hAnsi="Times New Roman" w:cs="Times New Roman"/>
          <w:spacing w:val="-4"/>
        </w:rPr>
        <w:t xml:space="preserve">dichiarazione </w:t>
      </w:r>
      <w:r w:rsidRPr="0040281E">
        <w:rPr>
          <w:rFonts w:ascii="Times New Roman" w:hAnsi="Times New Roman" w:cs="Times New Roman"/>
        </w:rPr>
        <w:t>viene</w:t>
      </w:r>
      <w:r w:rsidRPr="0040281E">
        <w:rPr>
          <w:rFonts w:ascii="Times New Roman" w:hAnsi="Times New Roman" w:cs="Times New Roman"/>
          <w:spacing w:val="-1"/>
        </w:rPr>
        <w:t xml:space="preserve"> </w:t>
      </w:r>
      <w:r w:rsidRPr="0040281E">
        <w:rPr>
          <w:rFonts w:ascii="Times New Roman" w:hAnsi="Times New Roman" w:cs="Times New Roman"/>
        </w:rPr>
        <w:t>resa</w:t>
      </w:r>
      <w:r w:rsidRPr="0040281E">
        <w:rPr>
          <w:rFonts w:ascii="Times New Roman" w:hAnsi="Times New Roman" w:cs="Times New Roman"/>
          <w:spacing w:val="-1"/>
        </w:rPr>
        <w:t>;</w:t>
      </w:r>
    </w:p>
    <w:p w14:paraId="4711762F" w14:textId="77777777" w:rsidR="0040281E" w:rsidRPr="0040281E" w:rsidRDefault="0040281E" w:rsidP="0040281E">
      <w:pPr>
        <w:pStyle w:val="Corpotesto"/>
        <w:numPr>
          <w:ilvl w:val="0"/>
          <w:numId w:val="5"/>
        </w:numPr>
        <w:spacing w:before="2" w:line="235" w:lineRule="auto"/>
        <w:ind w:right="137"/>
        <w:jc w:val="both"/>
      </w:pPr>
      <w:r w:rsidRPr="0040281E">
        <w:rPr>
          <w:spacing w:val="-2"/>
        </w:rPr>
        <w:t>di</w:t>
      </w:r>
      <w:r w:rsidRPr="0040281E">
        <w:rPr>
          <w:spacing w:val="-12"/>
        </w:rPr>
        <w:t xml:space="preserve"> </w:t>
      </w:r>
      <w:r w:rsidRPr="0040281E">
        <w:rPr>
          <w:spacing w:val="-2"/>
        </w:rPr>
        <w:t>impegnarsi</w:t>
      </w:r>
      <w:r w:rsidRPr="0040281E">
        <w:rPr>
          <w:spacing w:val="-12"/>
        </w:rPr>
        <w:t xml:space="preserve"> </w:t>
      </w:r>
      <w:r w:rsidRPr="0040281E">
        <w:rPr>
          <w:spacing w:val="-2"/>
        </w:rPr>
        <w:t>a</w:t>
      </w:r>
      <w:r w:rsidRPr="0040281E">
        <w:rPr>
          <w:spacing w:val="-12"/>
        </w:rPr>
        <w:t xml:space="preserve"> </w:t>
      </w:r>
      <w:r w:rsidRPr="0040281E">
        <w:rPr>
          <w:spacing w:val="-2"/>
        </w:rPr>
        <w:t>comunicare</w:t>
      </w:r>
      <w:r w:rsidRPr="0040281E">
        <w:rPr>
          <w:spacing w:val="-11"/>
        </w:rPr>
        <w:t xml:space="preserve"> </w:t>
      </w:r>
      <w:r w:rsidRPr="0040281E">
        <w:rPr>
          <w:spacing w:val="-2"/>
        </w:rPr>
        <w:t>tempestivamente</w:t>
      </w:r>
      <w:r w:rsidRPr="0040281E">
        <w:rPr>
          <w:spacing w:val="-12"/>
        </w:rPr>
        <w:t xml:space="preserve"> </w:t>
      </w:r>
      <w:r w:rsidRPr="0040281E">
        <w:rPr>
          <w:spacing w:val="-2"/>
        </w:rPr>
        <w:t>all’Istituto</w:t>
      </w:r>
      <w:r w:rsidRPr="0040281E">
        <w:rPr>
          <w:spacing w:val="-12"/>
        </w:rPr>
        <w:t xml:space="preserve"> </w:t>
      </w:r>
      <w:r w:rsidRPr="0040281E">
        <w:rPr>
          <w:spacing w:val="-2"/>
        </w:rPr>
        <w:t>Comprensivo</w:t>
      </w:r>
      <w:r w:rsidRPr="0040281E">
        <w:rPr>
          <w:spacing w:val="-12"/>
        </w:rPr>
        <w:t xml:space="preserve"> </w:t>
      </w:r>
      <w:r w:rsidRPr="0040281E">
        <w:rPr>
          <w:spacing w:val="-2"/>
        </w:rPr>
        <w:t>Francavilla-Cerchiara</w:t>
      </w:r>
      <w:r w:rsidRPr="0040281E">
        <w:rPr>
          <w:spacing w:val="-11"/>
        </w:rPr>
        <w:t xml:space="preserve"> </w:t>
      </w:r>
      <w:r w:rsidRPr="0040281E">
        <w:rPr>
          <w:spacing w:val="-2"/>
        </w:rPr>
        <w:t>ogni</w:t>
      </w:r>
      <w:r w:rsidRPr="0040281E">
        <w:rPr>
          <w:spacing w:val="-12"/>
        </w:rPr>
        <w:t xml:space="preserve"> </w:t>
      </w:r>
      <w:r w:rsidRPr="0040281E">
        <w:rPr>
          <w:spacing w:val="-2"/>
        </w:rPr>
        <w:t>variazione</w:t>
      </w:r>
      <w:r w:rsidRPr="0040281E">
        <w:rPr>
          <w:spacing w:val="-12"/>
        </w:rPr>
        <w:t xml:space="preserve"> </w:t>
      </w:r>
      <w:r w:rsidRPr="0040281E">
        <w:rPr>
          <w:spacing w:val="-2"/>
        </w:rPr>
        <w:t>dei</w:t>
      </w:r>
      <w:r w:rsidRPr="0040281E">
        <w:rPr>
          <w:spacing w:val="-11"/>
        </w:rPr>
        <w:t xml:space="preserve"> </w:t>
      </w:r>
      <w:r w:rsidRPr="0040281E">
        <w:rPr>
          <w:spacing w:val="-2"/>
        </w:rPr>
        <w:t>dati</w:t>
      </w:r>
      <w:r w:rsidRPr="0040281E">
        <w:rPr>
          <w:spacing w:val="-12"/>
        </w:rPr>
        <w:t xml:space="preserve"> </w:t>
      </w:r>
      <w:r w:rsidRPr="0040281E">
        <w:rPr>
          <w:spacing w:val="-2"/>
        </w:rPr>
        <w:t xml:space="preserve">forniti </w:t>
      </w:r>
      <w:r w:rsidRPr="0040281E">
        <w:t>nell’ambito</w:t>
      </w:r>
      <w:r w:rsidRPr="0040281E">
        <w:rPr>
          <w:spacing w:val="-13"/>
        </w:rPr>
        <w:t xml:space="preserve"> </w:t>
      </w:r>
      <w:r w:rsidRPr="0040281E">
        <w:t>della</w:t>
      </w:r>
      <w:r w:rsidRPr="0040281E">
        <w:rPr>
          <w:spacing w:val="-13"/>
        </w:rPr>
        <w:t xml:space="preserve"> </w:t>
      </w:r>
      <w:r w:rsidRPr="0040281E">
        <w:t>presente</w:t>
      </w:r>
      <w:r w:rsidRPr="0040281E">
        <w:rPr>
          <w:spacing w:val="-13"/>
        </w:rPr>
        <w:t xml:space="preserve"> </w:t>
      </w:r>
      <w:r w:rsidRPr="0040281E">
        <w:t>dichiarazione;</w:t>
      </w:r>
    </w:p>
    <w:p w14:paraId="03EFB8A7" w14:textId="77777777" w:rsidR="0040281E" w:rsidRPr="0040281E" w:rsidRDefault="0040281E" w:rsidP="0040281E">
      <w:pPr>
        <w:pStyle w:val="Corpotesto"/>
        <w:numPr>
          <w:ilvl w:val="0"/>
          <w:numId w:val="5"/>
        </w:numPr>
        <w:spacing w:before="2" w:line="235" w:lineRule="auto"/>
        <w:ind w:right="137"/>
        <w:jc w:val="both"/>
      </w:pPr>
      <w:r w:rsidRPr="0040281E">
        <w:t>di essere informato che, ai sensi e per gli effetti di cui all’art. 15, comma 1 del D. Lgs n. 33/2013, la presente dichiarazione</w:t>
      </w:r>
      <w:r w:rsidRPr="0040281E">
        <w:rPr>
          <w:spacing w:val="-1"/>
        </w:rPr>
        <w:t xml:space="preserve"> </w:t>
      </w:r>
      <w:r w:rsidRPr="0040281E">
        <w:t>sarà</w:t>
      </w:r>
      <w:r w:rsidRPr="0040281E">
        <w:rPr>
          <w:spacing w:val="-1"/>
        </w:rPr>
        <w:t xml:space="preserve"> </w:t>
      </w:r>
      <w:r w:rsidRPr="0040281E">
        <w:t>pubblicata,</w:t>
      </w:r>
      <w:r w:rsidRPr="0040281E">
        <w:rPr>
          <w:spacing w:val="-1"/>
        </w:rPr>
        <w:t xml:space="preserve"> </w:t>
      </w:r>
      <w:r w:rsidRPr="0040281E">
        <w:t>in</w:t>
      </w:r>
      <w:r w:rsidRPr="0040281E">
        <w:rPr>
          <w:spacing w:val="-1"/>
        </w:rPr>
        <w:t xml:space="preserve"> </w:t>
      </w:r>
      <w:r w:rsidRPr="0040281E">
        <w:t>caso</w:t>
      </w:r>
      <w:r w:rsidRPr="0040281E">
        <w:rPr>
          <w:spacing w:val="-1"/>
        </w:rPr>
        <w:t xml:space="preserve"> </w:t>
      </w:r>
      <w:r w:rsidRPr="0040281E">
        <w:t>di</w:t>
      </w:r>
      <w:r w:rsidRPr="0040281E">
        <w:rPr>
          <w:spacing w:val="-1"/>
        </w:rPr>
        <w:t xml:space="preserve"> </w:t>
      </w:r>
      <w:r w:rsidRPr="0040281E">
        <w:t>conferimento</w:t>
      </w:r>
      <w:r w:rsidRPr="0040281E">
        <w:rPr>
          <w:spacing w:val="-1"/>
        </w:rPr>
        <w:t xml:space="preserve"> </w:t>
      </w:r>
      <w:r w:rsidRPr="0040281E">
        <w:t>dell’incarico,</w:t>
      </w:r>
      <w:r w:rsidRPr="0040281E">
        <w:rPr>
          <w:spacing w:val="-1"/>
        </w:rPr>
        <w:t xml:space="preserve"> </w:t>
      </w:r>
      <w:r w:rsidRPr="0040281E">
        <w:t>sul</w:t>
      </w:r>
      <w:r w:rsidRPr="0040281E">
        <w:rPr>
          <w:spacing w:val="-1"/>
        </w:rPr>
        <w:t xml:space="preserve"> </w:t>
      </w:r>
      <w:r w:rsidRPr="0040281E">
        <w:t>sito</w:t>
      </w:r>
      <w:r w:rsidRPr="0040281E">
        <w:rPr>
          <w:spacing w:val="-1"/>
        </w:rPr>
        <w:t xml:space="preserve"> </w:t>
      </w:r>
      <w:r w:rsidRPr="0040281E">
        <w:t>web</w:t>
      </w:r>
      <w:r w:rsidRPr="0040281E">
        <w:rPr>
          <w:spacing w:val="-1"/>
        </w:rPr>
        <w:t xml:space="preserve"> </w:t>
      </w:r>
      <w:r w:rsidRPr="0040281E">
        <w:t>dell’Istituto</w:t>
      </w:r>
      <w:r w:rsidRPr="0040281E">
        <w:rPr>
          <w:spacing w:val="-1"/>
        </w:rPr>
        <w:t xml:space="preserve"> </w:t>
      </w:r>
      <w:r w:rsidRPr="0040281E">
        <w:t>Comprensivo</w:t>
      </w:r>
      <w:r w:rsidRPr="0040281E">
        <w:rPr>
          <w:spacing w:val="-1"/>
        </w:rPr>
        <w:t xml:space="preserve"> </w:t>
      </w:r>
      <w:r w:rsidRPr="0040281E">
        <w:rPr>
          <w:spacing w:val="-2"/>
        </w:rPr>
        <w:t>Francavilla-Cerchiara</w:t>
      </w:r>
      <w:r w:rsidRPr="0040281E">
        <w:rPr>
          <w:spacing w:val="-4"/>
        </w:rPr>
        <w:t xml:space="preserve"> nell’apposita</w:t>
      </w:r>
      <w:r w:rsidRPr="0040281E">
        <w:rPr>
          <w:spacing w:val="-8"/>
        </w:rPr>
        <w:t xml:space="preserve"> </w:t>
      </w:r>
      <w:r w:rsidRPr="0040281E">
        <w:rPr>
          <w:spacing w:val="-4"/>
        </w:rPr>
        <w:t>sezione</w:t>
      </w:r>
      <w:r w:rsidRPr="0040281E">
        <w:rPr>
          <w:spacing w:val="-8"/>
        </w:rPr>
        <w:t xml:space="preserve"> </w:t>
      </w:r>
      <w:r w:rsidRPr="0040281E">
        <w:rPr>
          <w:spacing w:val="-4"/>
        </w:rPr>
        <w:t>“Amministrazione</w:t>
      </w:r>
      <w:r w:rsidRPr="0040281E">
        <w:rPr>
          <w:spacing w:val="-8"/>
        </w:rPr>
        <w:t xml:space="preserve"> </w:t>
      </w:r>
      <w:r w:rsidRPr="0040281E">
        <w:rPr>
          <w:spacing w:val="-4"/>
        </w:rPr>
        <w:t>Trasparente”;</w:t>
      </w:r>
    </w:p>
    <w:p w14:paraId="1E8B8E66" w14:textId="77777777" w:rsidR="0040281E" w:rsidRPr="0040281E" w:rsidRDefault="0040281E" w:rsidP="0040281E">
      <w:pPr>
        <w:tabs>
          <w:tab w:val="left" w:pos="0"/>
          <w:tab w:val="left" w:pos="142"/>
        </w:tabs>
        <w:suppressAutoHyphens/>
        <w:autoSpaceDE w:val="0"/>
        <w:spacing w:after="120" w:line="240" w:lineRule="auto"/>
        <w:rPr>
          <w:rFonts w:ascii="Times New Roman" w:hAnsi="Times New Roman" w:cs="Times New Roman"/>
        </w:rPr>
      </w:pPr>
    </w:p>
    <w:p w14:paraId="04AB5443" w14:textId="77777777" w:rsidR="0040281E" w:rsidRPr="0040281E" w:rsidRDefault="0040281E" w:rsidP="0040281E">
      <w:pPr>
        <w:tabs>
          <w:tab w:val="left" w:pos="0"/>
          <w:tab w:val="left" w:pos="142"/>
        </w:tabs>
        <w:suppressAutoHyphens/>
        <w:autoSpaceDE w:val="0"/>
        <w:spacing w:after="120" w:line="240" w:lineRule="auto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>Si allega alla presente:</w:t>
      </w:r>
    </w:p>
    <w:p w14:paraId="3BCC5154" w14:textId="77777777" w:rsidR="0040281E" w:rsidRPr="0040281E" w:rsidRDefault="0040281E" w:rsidP="0040281E">
      <w:pPr>
        <w:pStyle w:val="Paragrafoelenco"/>
        <w:numPr>
          <w:ilvl w:val="0"/>
          <w:numId w:val="6"/>
        </w:numPr>
        <w:tabs>
          <w:tab w:val="left" w:pos="0"/>
          <w:tab w:val="left" w:pos="142"/>
        </w:tabs>
        <w:suppressAutoHyphens/>
        <w:autoSpaceDE w:val="0"/>
        <w:spacing w:after="120" w:line="240" w:lineRule="auto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>curriculum vitae in formato europeo</w:t>
      </w:r>
    </w:p>
    <w:p w14:paraId="2858C5D4" w14:textId="77777777" w:rsidR="0040281E" w:rsidRPr="0040281E" w:rsidRDefault="0040281E" w:rsidP="0040281E">
      <w:pPr>
        <w:pStyle w:val="Paragrafoelenco"/>
        <w:numPr>
          <w:ilvl w:val="0"/>
          <w:numId w:val="6"/>
        </w:numPr>
        <w:tabs>
          <w:tab w:val="left" w:pos="0"/>
          <w:tab w:val="left" w:pos="142"/>
        </w:tabs>
        <w:suppressAutoHyphens/>
        <w:autoSpaceDE w:val="0"/>
        <w:spacing w:after="120" w:line="240" w:lineRule="auto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>attestati conseguimento titoli di formazione obbligatori</w:t>
      </w:r>
    </w:p>
    <w:p w14:paraId="70AA2656" w14:textId="77777777" w:rsidR="0040281E" w:rsidRPr="0040281E" w:rsidRDefault="0040281E" w:rsidP="0040281E">
      <w:pPr>
        <w:pStyle w:val="Paragrafoelenco"/>
        <w:numPr>
          <w:ilvl w:val="0"/>
          <w:numId w:val="6"/>
        </w:numPr>
        <w:tabs>
          <w:tab w:val="left" w:pos="0"/>
          <w:tab w:val="left" w:pos="142"/>
        </w:tabs>
        <w:suppressAutoHyphens/>
        <w:autoSpaceDE w:val="0"/>
        <w:spacing w:after="120" w:line="240" w:lineRule="auto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>ulteriore documentazione relativa al punteggio dichiarato</w:t>
      </w:r>
    </w:p>
    <w:p w14:paraId="4A8DA6A8" w14:textId="77777777" w:rsidR="0040281E" w:rsidRPr="0040281E" w:rsidRDefault="0040281E" w:rsidP="0040281E">
      <w:pPr>
        <w:pStyle w:val="Paragrafoelenco"/>
        <w:numPr>
          <w:ilvl w:val="0"/>
          <w:numId w:val="6"/>
        </w:numPr>
        <w:tabs>
          <w:tab w:val="left" w:pos="0"/>
          <w:tab w:val="left" w:pos="142"/>
        </w:tabs>
        <w:suppressAutoHyphens/>
        <w:autoSpaceDE w:val="0"/>
        <w:spacing w:after="120" w:line="240" w:lineRule="auto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>fotocopia fronte/retro del documento di identità in corso di validità.</w:t>
      </w:r>
    </w:p>
    <w:p w14:paraId="373F46C9" w14:textId="77777777" w:rsidR="0040281E" w:rsidRPr="0040281E" w:rsidRDefault="0040281E" w:rsidP="0040281E">
      <w:pPr>
        <w:tabs>
          <w:tab w:val="left" w:pos="0"/>
          <w:tab w:val="left" w:pos="142"/>
        </w:tabs>
        <w:suppressAutoHyphens/>
        <w:autoSpaceDE w:val="0"/>
        <w:spacing w:after="120" w:line="240" w:lineRule="auto"/>
        <w:rPr>
          <w:rFonts w:ascii="Times New Roman" w:hAnsi="Times New Roman" w:cs="Times New Roman"/>
        </w:rPr>
      </w:pPr>
    </w:p>
    <w:p w14:paraId="118B5900" w14:textId="77777777" w:rsidR="0040281E" w:rsidRPr="0040281E" w:rsidRDefault="0040281E" w:rsidP="0040281E">
      <w:pPr>
        <w:tabs>
          <w:tab w:val="left" w:pos="426"/>
        </w:tabs>
        <w:spacing w:line="240" w:lineRule="auto"/>
        <w:ind w:left="66"/>
        <w:jc w:val="both"/>
        <w:outlineLvl w:val="0"/>
        <w:rPr>
          <w:rFonts w:ascii="Times New Roman" w:hAnsi="Times New Roman" w:cs="Times New Roman"/>
          <w:bCs/>
        </w:rPr>
      </w:pPr>
      <w:r w:rsidRPr="0040281E">
        <w:rPr>
          <w:rFonts w:ascii="Times New Roman" w:hAnsi="Times New Roman" w:cs="Times New Roman"/>
          <w:bCs/>
        </w:rPr>
        <w:t xml:space="preserve">Dichiara altresì di prestare il proprio consenso, ai fini dell’espletamento della procedura in oggetto, al trattamento dei propri dati personali ai sensi dell’art. 13 del Regolamento (UE) 2016/679 e del </w:t>
      </w:r>
      <w:proofErr w:type="spellStart"/>
      <w:r w:rsidRPr="0040281E">
        <w:rPr>
          <w:rFonts w:ascii="Times New Roman" w:hAnsi="Times New Roman" w:cs="Times New Roman"/>
          <w:bCs/>
        </w:rPr>
        <w:t>D.Lgs.</w:t>
      </w:r>
      <w:proofErr w:type="spellEnd"/>
      <w:r w:rsidRPr="0040281E">
        <w:rPr>
          <w:rFonts w:ascii="Times New Roman" w:hAnsi="Times New Roman" w:cs="Times New Roman"/>
          <w:bCs/>
        </w:rPr>
        <w:t xml:space="preserve"> 30 giugno 2003, n. 196.</w:t>
      </w:r>
    </w:p>
    <w:p w14:paraId="29E20F85" w14:textId="77777777" w:rsidR="0040281E" w:rsidRPr="0040281E" w:rsidRDefault="0040281E" w:rsidP="0040281E">
      <w:pPr>
        <w:spacing w:line="276" w:lineRule="auto"/>
        <w:jc w:val="both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>Luogo e data_______________, ______________</w:t>
      </w:r>
    </w:p>
    <w:p w14:paraId="607A35D5" w14:textId="77777777" w:rsidR="0040281E" w:rsidRPr="0040281E" w:rsidRDefault="0040281E" w:rsidP="0040281E">
      <w:pPr>
        <w:spacing w:line="276" w:lineRule="auto"/>
        <w:ind w:left="5664" w:firstLine="708"/>
        <w:jc w:val="center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>Firma del Partecipante</w:t>
      </w:r>
    </w:p>
    <w:p w14:paraId="4B702863" w14:textId="77777777" w:rsidR="0040281E" w:rsidRPr="0040281E" w:rsidRDefault="0040281E" w:rsidP="0040281E">
      <w:pPr>
        <w:spacing w:line="276" w:lineRule="auto"/>
        <w:jc w:val="right"/>
        <w:rPr>
          <w:rFonts w:ascii="Times New Roman" w:hAnsi="Times New Roman" w:cs="Times New Roman"/>
        </w:rPr>
      </w:pPr>
      <w:r w:rsidRPr="0040281E">
        <w:rPr>
          <w:rFonts w:ascii="Times New Roman" w:hAnsi="Times New Roman" w:cs="Times New Roman"/>
        </w:rPr>
        <w:t xml:space="preserve">                          _____________________________</w:t>
      </w:r>
      <w:r w:rsidRPr="0040281E">
        <w:rPr>
          <w:rFonts w:ascii="Times New Roman" w:hAnsi="Times New Roman" w:cs="Times New Roman"/>
          <w:b/>
        </w:rPr>
        <w:t xml:space="preserve">   </w:t>
      </w:r>
    </w:p>
    <w:p w14:paraId="4684BFCF" w14:textId="3745CF16" w:rsidR="00FB67B5" w:rsidRPr="0040281E" w:rsidRDefault="00FB67B5" w:rsidP="0040281E">
      <w:pPr>
        <w:rPr>
          <w:rFonts w:ascii="Times New Roman" w:hAnsi="Times New Roman" w:cs="Times New Roman"/>
        </w:rPr>
      </w:pPr>
    </w:p>
    <w:sectPr w:rsidR="00FB67B5" w:rsidRPr="0040281E" w:rsidSect="00FB67B5">
      <w:headerReference w:type="default" r:id="rId7"/>
      <w:footerReference w:type="default" r:id="rId8"/>
      <w:pgSz w:w="11906" w:h="16838"/>
      <w:pgMar w:top="2127" w:right="720" w:bottom="720" w:left="720" w:header="709" w:footer="6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7C83F" w14:textId="77777777" w:rsidR="001A056C" w:rsidRDefault="001A056C" w:rsidP="00FB67B5">
      <w:r>
        <w:separator/>
      </w:r>
    </w:p>
  </w:endnote>
  <w:endnote w:type="continuationSeparator" w:id="0">
    <w:p w14:paraId="41665DF9" w14:textId="77777777" w:rsidR="001A056C" w:rsidRDefault="001A056C" w:rsidP="00FB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00DD4" w14:textId="77777777" w:rsidR="00FB67B5" w:rsidRPr="00FB67B5" w:rsidRDefault="00FB67B5" w:rsidP="00FB67B5">
    <w:pPr>
      <w:pBdr>
        <w:top w:val="single" w:sz="4" w:space="1" w:color="auto"/>
      </w:pBdr>
      <w:tabs>
        <w:tab w:val="center" w:pos="4550"/>
        <w:tab w:val="left" w:pos="5818"/>
      </w:tabs>
      <w:ind w:right="260"/>
      <w:jc w:val="right"/>
      <w:rPr>
        <w:rFonts w:ascii="Arial" w:hAnsi="Arial" w:cs="Arial"/>
        <w:i/>
        <w:iCs/>
        <w:color w:val="AEAAAA" w:themeColor="background2" w:themeShade="BF"/>
        <w:sz w:val="14"/>
        <w:szCs w:val="14"/>
      </w:rPr>
    </w:pPr>
    <w:r w:rsidRPr="00FB67B5">
      <w:rPr>
        <w:rFonts w:ascii="Arial" w:hAnsi="Arial" w:cs="Arial"/>
        <w:i/>
        <w:iCs/>
        <w:color w:val="AEAAAA" w:themeColor="background2" w:themeShade="BF"/>
        <w:spacing w:val="60"/>
        <w:sz w:val="14"/>
        <w:szCs w:val="14"/>
      </w:rPr>
      <w:t>Pag.</w:t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t xml:space="preserve"> </w:t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fldChar w:fldCharType="begin"/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instrText>PAGE   \* MERGEFORMAT</w:instrText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fldChar w:fldCharType="separate"/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t>1</w:t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fldChar w:fldCharType="end"/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t xml:space="preserve"> di </w:t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fldChar w:fldCharType="begin"/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instrText>NUMPAGES  \* Arabic  \* MERGEFORMAT</w:instrText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fldChar w:fldCharType="separate"/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t>1</w:t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AE77E" w14:textId="77777777" w:rsidR="001A056C" w:rsidRDefault="001A056C" w:rsidP="00FB67B5">
      <w:r>
        <w:separator/>
      </w:r>
    </w:p>
  </w:footnote>
  <w:footnote w:type="continuationSeparator" w:id="0">
    <w:p w14:paraId="6A9F0D3E" w14:textId="77777777" w:rsidR="001A056C" w:rsidRDefault="001A056C" w:rsidP="00FB6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48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7488"/>
      <w:gridCol w:w="1296"/>
    </w:tblGrid>
    <w:tr w:rsidR="00EC0A94" w14:paraId="2939673A" w14:textId="77777777" w:rsidTr="00933911">
      <w:tc>
        <w:tcPr>
          <w:tcW w:w="1701" w:type="dxa"/>
          <w:vAlign w:val="center"/>
        </w:tcPr>
        <w:p w14:paraId="2B8C0266" w14:textId="77777777" w:rsidR="00EC0A94" w:rsidRDefault="00EC0A94" w:rsidP="001B35DD">
          <w:pPr>
            <w:pStyle w:val="Intestazione"/>
            <w:spacing w:after="0"/>
            <w:jc w:val="center"/>
            <w:rPr>
              <w:b/>
              <w:bCs/>
            </w:rPr>
          </w:pPr>
          <w:r>
            <w:rPr>
              <w:noProof/>
            </w:rPr>
            <w:drawing>
              <wp:inline distT="0" distB="0" distL="0" distR="0" wp14:anchorId="22700898" wp14:editId="3F0667F1">
                <wp:extent cx="1078883" cy="720000"/>
                <wp:effectExtent l="0" t="0" r="6985" b="4445"/>
                <wp:docPr id="796463517" name="Immagine 1" descr="Bandiera dell'Europa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andiera dell'Europa - Wikip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8883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88" w:type="dxa"/>
          <w:vAlign w:val="center"/>
        </w:tcPr>
        <w:p w14:paraId="3544D6AD" w14:textId="77777777" w:rsidR="00EC0A94" w:rsidRPr="00726B47" w:rsidRDefault="00EC0A94" w:rsidP="001B35DD">
          <w:pPr>
            <w:pStyle w:val="Intestazione"/>
            <w:spacing w:after="0"/>
            <w:jc w:val="center"/>
            <w:rPr>
              <w:rFonts w:cs="Times New Roman"/>
              <w:b/>
              <w:bCs/>
              <w:sz w:val="32"/>
              <w:szCs w:val="32"/>
            </w:rPr>
          </w:pPr>
          <w:r w:rsidRPr="00726B47">
            <w:rPr>
              <w:rFonts w:cs="Times New Roman"/>
              <w:b/>
              <w:bCs/>
              <w:sz w:val="32"/>
              <w:szCs w:val="32"/>
            </w:rPr>
            <w:t>Istituto Comprensivo Francavilla-Cerchiara</w:t>
          </w:r>
        </w:p>
        <w:p w14:paraId="2CEC7999" w14:textId="77777777" w:rsidR="00EC0A94" w:rsidRPr="00726B47" w:rsidRDefault="00EC0A94" w:rsidP="001B35DD">
          <w:pPr>
            <w:pStyle w:val="Intestazione"/>
            <w:spacing w:after="0"/>
            <w:jc w:val="center"/>
            <w:rPr>
              <w:rFonts w:cs="Times New Roman"/>
              <w:b/>
              <w:bCs/>
            </w:rPr>
          </w:pPr>
          <w:r w:rsidRPr="00726B47">
            <w:rPr>
              <w:rFonts w:cs="Times New Roman"/>
              <w:b/>
              <w:bCs/>
            </w:rPr>
            <w:t>Francavilla Marittima-Cerchiara di Calabria-San Lorenzo Bellizzi</w:t>
          </w:r>
        </w:p>
        <w:p w14:paraId="0701B8C1" w14:textId="77777777" w:rsidR="00EC0A94" w:rsidRPr="00544C4A" w:rsidRDefault="00EC0A94" w:rsidP="001B35DD">
          <w:pPr>
            <w:pStyle w:val="Intestazione"/>
            <w:spacing w:after="0"/>
            <w:jc w:val="center"/>
            <w:rPr>
              <w:rFonts w:cs="Times New Roman"/>
              <w:sz w:val="18"/>
              <w:szCs w:val="18"/>
            </w:rPr>
          </w:pPr>
          <w:r w:rsidRPr="00544C4A">
            <w:rPr>
              <w:rFonts w:cs="Times New Roman"/>
              <w:sz w:val="18"/>
              <w:szCs w:val="18"/>
            </w:rPr>
            <w:t>Via S. Emiddio - 87072 Francavilla Marittima (CS) tel.0981-1904272</w:t>
          </w:r>
        </w:p>
        <w:p w14:paraId="6819733E" w14:textId="77777777" w:rsidR="00EC0A94" w:rsidRPr="00544C4A" w:rsidRDefault="00EC0A94" w:rsidP="001B35DD">
          <w:pPr>
            <w:pStyle w:val="Intestazione"/>
            <w:spacing w:after="0"/>
            <w:jc w:val="center"/>
            <w:rPr>
              <w:rFonts w:cs="Times New Roman"/>
              <w:sz w:val="18"/>
              <w:szCs w:val="18"/>
              <w:lang w:val="en-US"/>
            </w:rPr>
          </w:pPr>
          <w:r w:rsidRPr="00544C4A">
            <w:rPr>
              <w:rFonts w:cs="Times New Roman"/>
              <w:sz w:val="18"/>
              <w:szCs w:val="18"/>
              <w:lang w:val="en-US"/>
            </w:rPr>
            <w:t xml:space="preserve">C.F. 88001310783 - Cod. </w:t>
          </w:r>
          <w:proofErr w:type="spellStart"/>
          <w:r w:rsidRPr="00544C4A">
            <w:rPr>
              <w:rFonts w:cs="Times New Roman"/>
              <w:sz w:val="18"/>
              <w:szCs w:val="18"/>
              <w:lang w:val="en-US"/>
            </w:rPr>
            <w:t>Mecc</w:t>
          </w:r>
          <w:proofErr w:type="spellEnd"/>
          <w:r w:rsidRPr="00544C4A">
            <w:rPr>
              <w:rFonts w:cs="Times New Roman"/>
              <w:sz w:val="18"/>
              <w:szCs w:val="18"/>
              <w:lang w:val="en-US"/>
            </w:rPr>
            <w:t>. CSIC82400P</w:t>
          </w:r>
        </w:p>
        <w:p w14:paraId="3366F508" w14:textId="77777777" w:rsidR="00EC0A94" w:rsidRPr="00544C4A" w:rsidRDefault="00EC0A94" w:rsidP="001B35DD">
          <w:pPr>
            <w:pStyle w:val="Intestazione"/>
            <w:spacing w:after="0"/>
            <w:jc w:val="center"/>
            <w:rPr>
              <w:rFonts w:cs="Times New Roman"/>
              <w:sz w:val="18"/>
              <w:szCs w:val="18"/>
              <w:lang w:val="en-US"/>
            </w:rPr>
          </w:pPr>
          <w:r w:rsidRPr="00544C4A">
            <w:rPr>
              <w:rFonts w:cs="Times New Roman"/>
              <w:sz w:val="18"/>
              <w:szCs w:val="18"/>
              <w:lang w:val="en-US"/>
            </w:rPr>
            <w:t>csic82400p@istruzione.it - csic82400p@pec.istruzione.it</w:t>
          </w:r>
        </w:p>
        <w:p w14:paraId="0FD2EFC7" w14:textId="77777777" w:rsidR="00EC0A94" w:rsidRPr="00544C4A" w:rsidRDefault="00EC0A94" w:rsidP="001B35DD">
          <w:pPr>
            <w:pStyle w:val="Intestazione"/>
            <w:spacing w:after="0"/>
            <w:jc w:val="center"/>
            <w:rPr>
              <w:rFonts w:cs="Times New Roman"/>
              <w:sz w:val="18"/>
              <w:szCs w:val="18"/>
              <w:lang w:val="en-US"/>
            </w:rPr>
          </w:pPr>
          <w:r w:rsidRPr="00544C4A">
            <w:rPr>
              <w:rFonts w:cs="Times New Roman"/>
              <w:sz w:val="18"/>
              <w:szCs w:val="18"/>
              <w:lang w:val="en-US"/>
            </w:rPr>
            <w:t>www.icfrancavillacerchiara.edu.it</w:t>
          </w:r>
        </w:p>
        <w:p w14:paraId="2A455DCA" w14:textId="77777777" w:rsidR="00EC0A94" w:rsidRPr="00544C4A" w:rsidRDefault="00EC0A94" w:rsidP="001B35DD">
          <w:pPr>
            <w:pStyle w:val="Intestazione"/>
            <w:spacing w:after="0"/>
            <w:jc w:val="center"/>
            <w:rPr>
              <w:rFonts w:cs="Times New Roman"/>
              <w:b/>
              <w:bCs/>
              <w:lang w:val="en-US"/>
            </w:rPr>
          </w:pPr>
        </w:p>
      </w:tc>
      <w:tc>
        <w:tcPr>
          <w:tcW w:w="1296" w:type="dxa"/>
          <w:vAlign w:val="center"/>
        </w:tcPr>
        <w:p w14:paraId="422BE693" w14:textId="77777777" w:rsidR="00EC0A94" w:rsidRDefault="00EC0A94" w:rsidP="001B35DD">
          <w:pPr>
            <w:pStyle w:val="Intestazione"/>
            <w:spacing w:after="0"/>
            <w:jc w:val="center"/>
            <w:rPr>
              <w:b/>
              <w:bCs/>
            </w:rPr>
          </w:pPr>
          <w:r>
            <w:rPr>
              <w:noProof/>
            </w:rPr>
            <w:drawing>
              <wp:inline distT="0" distB="0" distL="0" distR="0" wp14:anchorId="73CE4F48" wp14:editId="4CC468FA">
                <wp:extent cx="680192" cy="720000"/>
                <wp:effectExtent l="0" t="0" r="5715" b="4445"/>
                <wp:docPr id="886201024" name="Immagine 2" descr="Le bandiere della 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e bandiere della 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192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A39DD09" w14:textId="77777777" w:rsidR="00EC0A94" w:rsidRDefault="00EC0A94" w:rsidP="001B35DD">
    <w:pPr>
      <w:pStyle w:val="Intestazione"/>
      <w:spacing w:after="0"/>
    </w:pPr>
  </w:p>
  <w:p w14:paraId="38E16841" w14:textId="77777777" w:rsidR="00FB67B5" w:rsidRPr="00EC0A94" w:rsidRDefault="00FB67B5" w:rsidP="001B35DD">
    <w:pPr>
      <w:pStyle w:val="Intestazion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5611"/>
    <w:multiLevelType w:val="hybridMultilevel"/>
    <w:tmpl w:val="36DC1D96"/>
    <w:lvl w:ilvl="0" w:tplc="0410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0AA62C7F"/>
    <w:multiLevelType w:val="hybridMultilevel"/>
    <w:tmpl w:val="0E88DB00"/>
    <w:lvl w:ilvl="0" w:tplc="6D8C07F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84ACD"/>
    <w:multiLevelType w:val="hybridMultilevel"/>
    <w:tmpl w:val="DF3CB1E6"/>
    <w:lvl w:ilvl="0" w:tplc="9AA2BA98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62970E13"/>
    <w:multiLevelType w:val="hybridMultilevel"/>
    <w:tmpl w:val="4AC0F448"/>
    <w:lvl w:ilvl="0" w:tplc="0410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num w:numId="1" w16cid:durableId="1971352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9754067">
    <w:abstractNumId w:val="4"/>
  </w:num>
  <w:num w:numId="3" w16cid:durableId="1481966988">
    <w:abstractNumId w:val="2"/>
  </w:num>
  <w:num w:numId="4" w16cid:durableId="161243288">
    <w:abstractNumId w:val="5"/>
  </w:num>
  <w:num w:numId="5" w16cid:durableId="1591625008">
    <w:abstractNumId w:val="0"/>
  </w:num>
  <w:num w:numId="6" w16cid:durableId="567033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1E"/>
    <w:rsid w:val="00017595"/>
    <w:rsid w:val="00043D4B"/>
    <w:rsid w:val="001173DD"/>
    <w:rsid w:val="00127344"/>
    <w:rsid w:val="001A056C"/>
    <w:rsid w:val="001B35DD"/>
    <w:rsid w:val="001D20BD"/>
    <w:rsid w:val="001D44D9"/>
    <w:rsid w:val="002142D0"/>
    <w:rsid w:val="002910DA"/>
    <w:rsid w:val="00342DFA"/>
    <w:rsid w:val="0040281E"/>
    <w:rsid w:val="004856CF"/>
    <w:rsid w:val="00513965"/>
    <w:rsid w:val="00580718"/>
    <w:rsid w:val="005F6BE9"/>
    <w:rsid w:val="00640122"/>
    <w:rsid w:val="007F1EAF"/>
    <w:rsid w:val="008F7FF8"/>
    <w:rsid w:val="00A0355E"/>
    <w:rsid w:val="00A87993"/>
    <w:rsid w:val="00AF31B0"/>
    <w:rsid w:val="00B1296D"/>
    <w:rsid w:val="00C95D70"/>
    <w:rsid w:val="00D10476"/>
    <w:rsid w:val="00D3737F"/>
    <w:rsid w:val="00D53390"/>
    <w:rsid w:val="00DA552E"/>
    <w:rsid w:val="00E70116"/>
    <w:rsid w:val="00E7096B"/>
    <w:rsid w:val="00EC0A94"/>
    <w:rsid w:val="00EC2EE8"/>
    <w:rsid w:val="00EC7479"/>
    <w:rsid w:val="00F70FA4"/>
    <w:rsid w:val="00F82282"/>
    <w:rsid w:val="00FB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E43B8"/>
  <w15:chartTrackingRefBased/>
  <w15:docId w15:val="{B900CD38-883F-47B0-9A90-10A8E467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281E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B6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6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67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6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67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67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67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67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67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67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67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67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67B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67B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67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67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67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67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67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6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6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6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6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67B5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1"/>
    <w:qFormat/>
    <w:rsid w:val="00FB67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67B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67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67B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67B5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B67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67B5"/>
  </w:style>
  <w:style w:type="paragraph" w:styleId="Pidipagina">
    <w:name w:val="footer"/>
    <w:basedOn w:val="Normale"/>
    <w:link w:val="PidipaginaCarattere"/>
    <w:uiPriority w:val="99"/>
    <w:unhideWhenUsed/>
    <w:rsid w:val="00FB67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67B5"/>
  </w:style>
  <w:style w:type="table" w:styleId="Grigliatabella">
    <w:name w:val="Table Grid"/>
    <w:basedOn w:val="Tabellanormale"/>
    <w:uiPriority w:val="39"/>
    <w:rsid w:val="00FB67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B67B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67B5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40281E"/>
    <w:pPr>
      <w:numPr>
        <w:numId w:val="1"/>
      </w:numPr>
      <w:spacing w:after="240"/>
    </w:pPr>
  </w:style>
  <w:style w:type="character" w:customStyle="1" w:styleId="CommaCarattere">
    <w:name w:val="Comma Carattere"/>
    <w:basedOn w:val="Carpredefinitoparagrafo"/>
    <w:link w:val="Comma"/>
    <w:rsid w:val="0040281E"/>
    <w:rPr>
      <w:kern w:val="0"/>
      <w:sz w:val="22"/>
      <w:szCs w:val="22"/>
      <w14:ligatures w14:val="none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40281E"/>
    <w:rPr>
      <w:rFonts w:ascii="Times New Roman" w:hAnsi="Times New Roman"/>
      <w:sz w:val="22"/>
    </w:rPr>
  </w:style>
  <w:style w:type="paragraph" w:customStyle="1" w:styleId="sche3">
    <w:name w:val="sche_3"/>
    <w:rsid w:val="0040281E"/>
    <w:pPr>
      <w:widowControl w:val="0"/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028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281E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1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v\Documents\Modelli%20di%20Office%20personalizzati\CARTA%20INTESTATA%20IC%20FRANCAVILLA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IC FRANCAVILLA1.dotx</Template>
  <TotalTime>13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Fanello</dc:creator>
  <cp:keywords/>
  <dc:description/>
  <cp:lastModifiedBy>GIANNINA ANTONELLA SALERNO</cp:lastModifiedBy>
  <cp:revision>4</cp:revision>
  <dcterms:created xsi:type="dcterms:W3CDTF">2026-09-04T20:57:00Z</dcterms:created>
  <dcterms:modified xsi:type="dcterms:W3CDTF">2026-09-07T07:41:00Z</dcterms:modified>
</cp:coreProperties>
</file>