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64461" w14:textId="782E3154" w:rsidR="0040281E" w:rsidRPr="00B669D9" w:rsidRDefault="0040281E" w:rsidP="00B669D9">
      <w:pPr>
        <w:suppressAutoHyphens/>
        <w:spacing w:after="0" w:line="240" w:lineRule="auto"/>
        <w:ind w:left="284" w:right="28"/>
        <w:jc w:val="right"/>
        <w:rPr>
          <w:rFonts w:ascii="Times New Roman" w:hAnsi="Times New Roman" w:cs="Times New Roman"/>
          <w:b/>
          <w:bCs/>
          <w:u w:val="single"/>
        </w:rPr>
      </w:pPr>
      <w:r w:rsidRPr="00B669D9">
        <w:rPr>
          <w:rFonts w:ascii="Times New Roman" w:hAnsi="Times New Roman" w:cs="Times New Roman"/>
          <w:b/>
          <w:u w:val="single"/>
          <w:lang w:bidi="it-IT"/>
        </w:rPr>
        <w:t>ALLEGATO “</w:t>
      </w:r>
      <w:r w:rsidR="00027FBA" w:rsidRPr="00B669D9">
        <w:rPr>
          <w:rFonts w:ascii="Times New Roman" w:hAnsi="Times New Roman" w:cs="Times New Roman"/>
          <w:b/>
          <w:u w:val="single"/>
          <w:lang w:bidi="it-IT"/>
        </w:rPr>
        <w:t>B</w:t>
      </w:r>
      <w:r w:rsidRPr="00B669D9">
        <w:rPr>
          <w:rFonts w:ascii="Times New Roman" w:hAnsi="Times New Roman" w:cs="Times New Roman"/>
          <w:b/>
          <w:u w:val="single"/>
          <w:lang w:bidi="it-IT"/>
        </w:rPr>
        <w:t xml:space="preserve">” </w:t>
      </w:r>
      <w:r w:rsidR="00027FBA" w:rsidRPr="00B669D9">
        <w:rPr>
          <w:rFonts w:ascii="Times New Roman" w:hAnsi="Times New Roman" w:cs="Times New Roman"/>
          <w:b/>
          <w:bCs/>
          <w:u w:val="single"/>
        </w:rPr>
        <w:t>OFFERTA ECONOMICA</w:t>
      </w:r>
    </w:p>
    <w:p w14:paraId="7D437BE3" w14:textId="1F763011" w:rsidR="00027FBA" w:rsidRPr="00B669D9" w:rsidRDefault="00027FBA" w:rsidP="00B669D9">
      <w:pPr>
        <w:suppressAutoHyphens/>
        <w:spacing w:after="0" w:line="240" w:lineRule="auto"/>
        <w:ind w:left="284" w:right="28"/>
        <w:jc w:val="right"/>
        <w:rPr>
          <w:rFonts w:ascii="Times New Roman" w:hAnsi="Times New Roman" w:cs="Times New Roman"/>
          <w:color w:val="000000"/>
        </w:rPr>
      </w:pPr>
      <w:r w:rsidRPr="00B669D9">
        <w:rPr>
          <w:rFonts w:ascii="Times New Roman" w:hAnsi="Times New Roman" w:cs="Times New Roman"/>
        </w:rPr>
        <w:t>(solo per il personale esterno)</w:t>
      </w:r>
    </w:p>
    <w:p w14:paraId="1A29FF99" w14:textId="77777777" w:rsidR="00027FBA" w:rsidRPr="00B669D9" w:rsidRDefault="00027FBA" w:rsidP="00B669D9">
      <w:pPr>
        <w:spacing w:before="120" w:after="120" w:line="240" w:lineRule="auto"/>
        <w:jc w:val="right"/>
        <w:rPr>
          <w:rFonts w:ascii="Times New Roman" w:eastAsia="Times New Roman" w:hAnsi="Times New Roman" w:cs="Times New Roman"/>
        </w:rPr>
      </w:pPr>
    </w:p>
    <w:p w14:paraId="3319F85C" w14:textId="1E68163E" w:rsidR="0040281E" w:rsidRPr="00B669D9" w:rsidRDefault="0040281E" w:rsidP="00B669D9">
      <w:pPr>
        <w:spacing w:before="120" w:after="120" w:line="240" w:lineRule="auto"/>
        <w:jc w:val="right"/>
        <w:rPr>
          <w:rFonts w:ascii="Times New Roman" w:eastAsia="Times New Roman" w:hAnsi="Times New Roman" w:cs="Times New Roman"/>
        </w:rPr>
      </w:pPr>
      <w:r w:rsidRPr="00AD1775">
        <w:rPr>
          <w:rFonts w:ascii="Times New Roman" w:eastAsia="Times New Roman" w:hAnsi="Times New Roman" w:cs="Times New Roman"/>
        </w:rPr>
        <w:t xml:space="preserve">Al Dirigente Scolastico  </w:t>
      </w:r>
    </w:p>
    <w:p w14:paraId="0659A0F7" w14:textId="77777777" w:rsidR="0040281E" w:rsidRPr="00AD1775" w:rsidRDefault="0040281E" w:rsidP="00B669D9">
      <w:pPr>
        <w:spacing w:before="120" w:after="120" w:line="240" w:lineRule="auto"/>
        <w:jc w:val="right"/>
        <w:rPr>
          <w:rFonts w:ascii="Times New Roman" w:eastAsia="Times New Roman" w:hAnsi="Times New Roman" w:cs="Times New Roman"/>
        </w:rPr>
      </w:pPr>
      <w:r w:rsidRPr="00AD1775">
        <w:rPr>
          <w:rFonts w:ascii="Times New Roman" w:eastAsia="Times New Roman" w:hAnsi="Times New Roman" w:cs="Times New Roman"/>
        </w:rPr>
        <w:t xml:space="preserve">dell’Istituto Comprensivo </w:t>
      </w:r>
      <w:r w:rsidRPr="00B669D9">
        <w:rPr>
          <w:rFonts w:ascii="Times New Roman" w:eastAsia="Times New Roman" w:hAnsi="Times New Roman" w:cs="Times New Roman"/>
        </w:rPr>
        <w:t>Francavilla-Cerchiara</w:t>
      </w:r>
    </w:p>
    <w:p w14:paraId="3780D868" w14:textId="77777777" w:rsidR="0040281E" w:rsidRPr="00B669D9" w:rsidRDefault="0040281E" w:rsidP="00B669D9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17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3"/>
      </w:tblGrid>
      <w:tr w:rsidR="0040281E" w:rsidRPr="00B669D9" w14:paraId="2A47C9DF" w14:textId="77777777" w:rsidTr="0040281E">
        <w:tc>
          <w:tcPr>
            <w:tcW w:w="103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FADBDB" w14:textId="77777777" w:rsidR="0040281E" w:rsidRPr="00B669D9" w:rsidRDefault="0040281E" w:rsidP="00B669D9">
            <w:pPr>
              <w:suppressAutoHyphens/>
              <w:spacing w:after="120" w:line="240" w:lineRule="auto"/>
              <w:ind w:left="283" w:right="30"/>
              <w:jc w:val="center"/>
              <w:rPr>
                <w:rFonts w:ascii="Times New Roman" w:hAnsi="Times New Roman" w:cs="Times New Roman"/>
                <w:b/>
                <w:lang w:bidi="it-IT"/>
              </w:rPr>
            </w:pPr>
          </w:p>
          <w:p w14:paraId="06D144BE" w14:textId="77777777" w:rsidR="0040281E" w:rsidRPr="00FA2A7B" w:rsidRDefault="0040281E" w:rsidP="00B66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2A7B">
              <w:rPr>
                <w:rFonts w:ascii="Times New Roman" w:hAnsi="Times New Roman" w:cs="Times New Roman"/>
                <w:b/>
                <w:bCs/>
              </w:rPr>
              <w:t>AVVISO DI SELEZIONE PER IL CONFERIMENTO DELL'INCARICO INDIVIDUALE DEL RESPONSABILE DEL SERVIZIO DI PREVENZIONE E PROTEZIONE (RSPP) AI SENSI DELL'ART. 32 DEL D.LGS. 9 APRILE 2008, N. 81</w:t>
            </w:r>
            <w:r w:rsidRPr="00B669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FA2A7B">
              <w:rPr>
                <w:rFonts w:ascii="Times New Roman" w:hAnsi="Times New Roman" w:cs="Times New Roman"/>
                <w:b/>
                <w:bCs/>
              </w:rPr>
              <w:t>Anno scolastico 2026/2027</w:t>
            </w:r>
          </w:p>
          <w:p w14:paraId="2546DAE2" w14:textId="77777777" w:rsidR="0040281E" w:rsidRPr="00B669D9" w:rsidRDefault="0040281E" w:rsidP="00B669D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184B94" w14:textId="77777777" w:rsidR="0040281E" w:rsidRPr="00B669D9" w:rsidRDefault="0040281E" w:rsidP="00B669D9">
      <w:pPr>
        <w:spacing w:line="240" w:lineRule="auto"/>
        <w:jc w:val="center"/>
        <w:rPr>
          <w:rFonts w:ascii="Times New Roman" w:hAnsi="Times New Roman" w:cs="Times New Roman"/>
          <w:u w:val="single"/>
        </w:rPr>
      </w:pPr>
    </w:p>
    <w:p w14:paraId="7265FE85" w14:textId="701FDB1B" w:rsidR="0040281E" w:rsidRPr="00B669D9" w:rsidRDefault="0040281E" w:rsidP="00B669D9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Il sottoscritto ____________________________________________________________________________________</w:t>
      </w:r>
    </w:p>
    <w:p w14:paraId="4DE23186" w14:textId="51F0B210" w:rsidR="0040281E" w:rsidRPr="00B669D9" w:rsidRDefault="0040281E" w:rsidP="00B669D9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bookmarkStart w:id="0" w:name="_Hlk76667841"/>
      <w:r w:rsidRPr="00B669D9">
        <w:rPr>
          <w:rFonts w:ascii="Times New Roman" w:hAnsi="Times New Roman" w:cs="Times New Roman"/>
        </w:rPr>
        <w:t>Codice Fiscale ___________________________________________Nato a __________________________________</w:t>
      </w:r>
    </w:p>
    <w:p w14:paraId="7992C029" w14:textId="0F81E326" w:rsidR="0040281E" w:rsidRPr="00B669D9" w:rsidRDefault="0040281E" w:rsidP="00B669D9">
      <w:pPr>
        <w:widowControl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il_______________</w:t>
      </w:r>
      <w:bookmarkEnd w:id="0"/>
      <w:r w:rsidRPr="00B669D9">
        <w:rPr>
          <w:rFonts w:ascii="Times New Roman" w:hAnsi="Times New Roman" w:cs="Times New Roman"/>
        </w:rPr>
        <w:t xml:space="preserve"> Residente a _____________________________________________Provincia di ______________</w:t>
      </w:r>
    </w:p>
    <w:p w14:paraId="0A32A8BC" w14:textId="5EBCF228" w:rsidR="00027FBA" w:rsidRPr="00027FBA" w:rsidRDefault="00027FBA" w:rsidP="00B669D9">
      <w:pPr>
        <w:widowControl w:val="0"/>
        <w:adjustRightInd w:val="0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it-IT"/>
        </w:rPr>
      </w:pPr>
      <w:r w:rsidRPr="00027FBA">
        <w:rPr>
          <w:rFonts w:ascii="Times New Roman" w:eastAsia="Times New Roman" w:hAnsi="Times New Roman" w:cs="Times New Roman"/>
          <w:lang w:eastAsia="it-IT"/>
        </w:rPr>
        <w:t xml:space="preserve">Al fine di poter partecipare all’Avviso Pubblico bandito da codesto Istituto per l’individuazione di una figura di R.S.P.P. per </w:t>
      </w:r>
      <w:r w:rsidRPr="00B669D9">
        <w:rPr>
          <w:rFonts w:ascii="Times New Roman" w:eastAsia="Times New Roman" w:hAnsi="Times New Roman" w:cs="Times New Roman"/>
          <w:lang w:eastAsia="it-IT"/>
        </w:rPr>
        <w:t>l’anno scolastico 2026/2027</w:t>
      </w:r>
      <w:r w:rsidRPr="00027FBA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22F74EA8" w14:textId="07AEADD9" w:rsidR="00B669D9" w:rsidRPr="00B669D9" w:rsidRDefault="00B669D9" w:rsidP="00B669D9">
      <w:p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 xml:space="preserve">PRESO ATTO che l’importo massimo preventivato dall’Istituzione Scolastica per lo svolgimento dell’incarico biennale </w:t>
      </w:r>
      <w:r w:rsidRPr="00082EFE">
        <w:rPr>
          <w:rFonts w:ascii="Times New Roman" w:hAnsi="Times New Roman" w:cs="Times New Roman"/>
        </w:rPr>
        <w:t>(</w:t>
      </w:r>
      <w:r w:rsidR="00082EFE" w:rsidRPr="00082EFE">
        <w:rPr>
          <w:rFonts w:ascii="Times New Roman" w:hAnsi="Times New Roman" w:cs="Times New Roman"/>
        </w:rPr>
        <w:t>12</w:t>
      </w:r>
      <w:r w:rsidRPr="00082EFE">
        <w:rPr>
          <w:rFonts w:ascii="Times New Roman" w:hAnsi="Times New Roman" w:cs="Times New Roman"/>
        </w:rPr>
        <w:t xml:space="preserve"> mesi) ammonta a euro </w:t>
      </w:r>
      <w:r w:rsidR="00082EFE" w:rsidRPr="00082EFE">
        <w:rPr>
          <w:rFonts w:ascii="Times New Roman" w:hAnsi="Times New Roman" w:cs="Times New Roman"/>
        </w:rPr>
        <w:t>1.600</w:t>
      </w:r>
      <w:r w:rsidRPr="00082EFE">
        <w:rPr>
          <w:rFonts w:ascii="Times New Roman" w:hAnsi="Times New Roman" w:cs="Times New Roman"/>
        </w:rPr>
        <w:t>,00 (cinquemila,00) lordi omnicomprensivi,</w:t>
      </w:r>
    </w:p>
    <w:p w14:paraId="56826CBF" w14:textId="50762403" w:rsidR="00B669D9" w:rsidRPr="00B669D9" w:rsidRDefault="00B669D9" w:rsidP="00B669D9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669D9">
        <w:rPr>
          <w:rFonts w:ascii="Times New Roman" w:hAnsi="Times New Roman" w:cs="Times New Roman"/>
          <w:b/>
          <w:bCs/>
        </w:rPr>
        <w:t>DICHIARA</w:t>
      </w:r>
    </w:p>
    <w:p w14:paraId="6492CC4D" w14:textId="77777777" w:rsidR="00B669D9" w:rsidRPr="00B669D9" w:rsidRDefault="00B669D9" w:rsidP="00B669D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Che la propria offerta economica fissa e invariabile al ribasso per l’espletamento di tutte le attività previste dall’Avviso e richieste dal D. Lgs. n81/2008 per i 24 mesi di durata dell’incarico è di:</w:t>
      </w:r>
    </w:p>
    <w:p w14:paraId="6EB49BE8" w14:textId="77777777" w:rsidR="00B669D9" w:rsidRPr="00B669D9" w:rsidRDefault="00B669D9" w:rsidP="00B669D9">
      <w:pPr>
        <w:spacing w:line="240" w:lineRule="auto"/>
        <w:jc w:val="center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€ ________________ (in cifre), (______________________________________) (in lettere);</w:t>
      </w:r>
    </w:p>
    <w:p w14:paraId="793E9442" w14:textId="77777777" w:rsidR="00B669D9" w:rsidRPr="00B669D9" w:rsidRDefault="00B669D9" w:rsidP="00B669D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Che tale importo si intende al lordo di ogni ritenuta fiscale, previdenziale, assistenziale, cassa professionale e/o IVA, ed è comprensivo di ogni spesa (es. viaggi, rimborsi) necessaria per il regolare espletamento dell’incarico nei plessi dell’Istituto indicati nell’Avviso.</w:t>
      </w:r>
    </w:p>
    <w:p w14:paraId="70CA9691" w14:textId="160301D4" w:rsidR="00B669D9" w:rsidRPr="00B669D9" w:rsidRDefault="00B669D9" w:rsidP="00B669D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 xml:space="preserve">Di accettare incondizionatamente tutte le clausole e le prestazioni richieste dettagliate </w:t>
      </w:r>
      <w:r>
        <w:rPr>
          <w:rFonts w:ascii="Times New Roman" w:hAnsi="Times New Roman" w:cs="Times New Roman"/>
        </w:rPr>
        <w:t>n</w:t>
      </w:r>
      <w:r w:rsidRPr="00B669D9">
        <w:rPr>
          <w:rFonts w:ascii="Times New Roman" w:hAnsi="Times New Roman" w:cs="Times New Roman"/>
        </w:rPr>
        <w:t>ell’Avviso Pubblico.</w:t>
      </w:r>
    </w:p>
    <w:p w14:paraId="26FF3CC7" w14:textId="77777777" w:rsidR="00B669D9" w:rsidRPr="00B669D9" w:rsidRDefault="00B669D9" w:rsidP="00B669D9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Di ritenere l’offerta vincolante per 180 giorni dalla data di scadenza del bando.</w:t>
      </w:r>
    </w:p>
    <w:p w14:paraId="563271C9" w14:textId="77777777" w:rsidR="00B669D9" w:rsidRDefault="00B669D9" w:rsidP="00B669D9">
      <w:pPr>
        <w:spacing w:line="240" w:lineRule="auto"/>
        <w:jc w:val="both"/>
        <w:rPr>
          <w:rFonts w:ascii="Times New Roman" w:hAnsi="Times New Roman" w:cs="Times New Roman"/>
        </w:rPr>
      </w:pPr>
    </w:p>
    <w:p w14:paraId="29E20F85" w14:textId="0C69E993" w:rsidR="0040281E" w:rsidRPr="00B669D9" w:rsidRDefault="0040281E" w:rsidP="00B669D9">
      <w:pPr>
        <w:spacing w:line="240" w:lineRule="auto"/>
        <w:jc w:val="both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Luogo e data_______________, ______________</w:t>
      </w:r>
    </w:p>
    <w:p w14:paraId="607A35D5" w14:textId="77777777" w:rsidR="0040281E" w:rsidRPr="00B669D9" w:rsidRDefault="0040281E" w:rsidP="00B669D9">
      <w:pPr>
        <w:spacing w:line="240" w:lineRule="auto"/>
        <w:ind w:left="5664" w:firstLine="708"/>
        <w:jc w:val="center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>Firma del Partecipante</w:t>
      </w:r>
    </w:p>
    <w:p w14:paraId="4B702863" w14:textId="77777777" w:rsidR="0040281E" w:rsidRPr="00B669D9" w:rsidRDefault="0040281E" w:rsidP="00B669D9">
      <w:pPr>
        <w:spacing w:line="240" w:lineRule="auto"/>
        <w:jc w:val="right"/>
        <w:rPr>
          <w:rFonts w:ascii="Times New Roman" w:hAnsi="Times New Roman" w:cs="Times New Roman"/>
        </w:rPr>
      </w:pPr>
      <w:r w:rsidRPr="00B669D9">
        <w:rPr>
          <w:rFonts w:ascii="Times New Roman" w:hAnsi="Times New Roman" w:cs="Times New Roman"/>
        </w:rPr>
        <w:t xml:space="preserve">                          _____________________________   </w:t>
      </w:r>
    </w:p>
    <w:p w14:paraId="4684BFCF" w14:textId="3745CF16" w:rsidR="00FB67B5" w:rsidRPr="00B669D9" w:rsidRDefault="00FB67B5" w:rsidP="00B669D9">
      <w:pPr>
        <w:spacing w:line="240" w:lineRule="auto"/>
        <w:rPr>
          <w:rFonts w:ascii="Times New Roman" w:hAnsi="Times New Roman" w:cs="Times New Roman"/>
        </w:rPr>
      </w:pPr>
    </w:p>
    <w:sectPr w:rsidR="00FB67B5" w:rsidRPr="00B669D9" w:rsidSect="00FB67B5">
      <w:headerReference w:type="default" r:id="rId7"/>
      <w:footerReference w:type="default" r:id="rId8"/>
      <w:pgSz w:w="11906" w:h="16838"/>
      <w:pgMar w:top="2127" w:right="720" w:bottom="720" w:left="720" w:header="709" w:footer="6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05B18" w14:textId="77777777" w:rsidR="00F5207C" w:rsidRDefault="00F5207C" w:rsidP="00FB67B5">
      <w:r>
        <w:separator/>
      </w:r>
    </w:p>
  </w:endnote>
  <w:endnote w:type="continuationSeparator" w:id="0">
    <w:p w14:paraId="74EBFF98" w14:textId="77777777" w:rsidR="00F5207C" w:rsidRDefault="00F5207C" w:rsidP="00FB6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0DD4" w14:textId="77777777" w:rsidR="00FB67B5" w:rsidRPr="00FB67B5" w:rsidRDefault="00FB67B5" w:rsidP="00FB67B5">
    <w:pPr>
      <w:pBdr>
        <w:top w:val="single" w:sz="4" w:space="1" w:color="auto"/>
      </w:pBdr>
      <w:tabs>
        <w:tab w:val="center" w:pos="4550"/>
        <w:tab w:val="left" w:pos="5818"/>
      </w:tabs>
      <w:ind w:right="260"/>
      <w:jc w:val="right"/>
      <w:rPr>
        <w:rFonts w:ascii="Arial" w:hAnsi="Arial" w:cs="Arial"/>
        <w:i/>
        <w:iCs/>
        <w:color w:val="AEAAAA" w:themeColor="background2" w:themeShade="BF"/>
        <w:sz w:val="14"/>
        <w:szCs w:val="14"/>
      </w:rPr>
    </w:pPr>
    <w:r w:rsidRPr="00FB67B5">
      <w:rPr>
        <w:rFonts w:ascii="Arial" w:hAnsi="Arial" w:cs="Arial"/>
        <w:i/>
        <w:iCs/>
        <w:color w:val="AEAAAA" w:themeColor="background2" w:themeShade="BF"/>
        <w:spacing w:val="60"/>
        <w:sz w:val="14"/>
        <w:szCs w:val="14"/>
      </w:rPr>
      <w:t>Pag.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 xml:space="preserve"> 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instrText>PAGE   \* MERGEFORMAT</w:instrTex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end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 xml:space="preserve"> di 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begin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instrText>NUMPAGES  \* Arabic  \* MERGEFORMAT</w:instrTex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separate"/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t>1</w:t>
    </w:r>
    <w:r w:rsidRPr="00FB67B5">
      <w:rPr>
        <w:rFonts w:ascii="Arial" w:hAnsi="Arial" w:cs="Arial"/>
        <w:i/>
        <w:iCs/>
        <w:color w:val="AEAAAA" w:themeColor="background2" w:themeShade="BF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B6105" w14:textId="77777777" w:rsidR="00F5207C" w:rsidRDefault="00F5207C" w:rsidP="00FB67B5">
      <w:r>
        <w:separator/>
      </w:r>
    </w:p>
  </w:footnote>
  <w:footnote w:type="continuationSeparator" w:id="0">
    <w:p w14:paraId="2A85096F" w14:textId="77777777" w:rsidR="00F5207C" w:rsidRDefault="00F5207C" w:rsidP="00FB6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8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488"/>
      <w:gridCol w:w="1296"/>
    </w:tblGrid>
    <w:tr w:rsidR="00EC0A94" w14:paraId="2939673A" w14:textId="77777777" w:rsidTr="00933911">
      <w:tc>
        <w:tcPr>
          <w:tcW w:w="1701" w:type="dxa"/>
          <w:vAlign w:val="center"/>
        </w:tcPr>
        <w:p w14:paraId="2B8C0266" w14:textId="77777777" w:rsidR="00EC0A94" w:rsidRDefault="00EC0A94" w:rsidP="001B35DD">
          <w:pPr>
            <w:pStyle w:val="Intestazione"/>
            <w:spacing w:after="0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22700898" wp14:editId="3F0667F1">
                <wp:extent cx="1078883" cy="720000"/>
                <wp:effectExtent l="0" t="0" r="6985" b="4445"/>
                <wp:docPr id="796463517" name="Immagine 1" descr="Bandiera dell'Europa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ndiera dell'Europa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8883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8" w:type="dxa"/>
          <w:vAlign w:val="center"/>
        </w:tcPr>
        <w:p w14:paraId="3544D6AD" w14:textId="77777777" w:rsidR="00EC0A94" w:rsidRPr="00726B47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  <w:sz w:val="32"/>
              <w:szCs w:val="32"/>
            </w:rPr>
          </w:pPr>
          <w:r w:rsidRPr="00726B47">
            <w:rPr>
              <w:rFonts w:cs="Times New Roman"/>
              <w:b/>
              <w:bCs/>
              <w:sz w:val="32"/>
              <w:szCs w:val="32"/>
            </w:rPr>
            <w:t>Istituto Comprensivo Francavilla-Cerchiara</w:t>
          </w:r>
        </w:p>
        <w:p w14:paraId="2CEC7999" w14:textId="77777777" w:rsidR="00EC0A94" w:rsidRPr="00726B47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</w:rPr>
          </w:pPr>
          <w:r w:rsidRPr="00726B47">
            <w:rPr>
              <w:rFonts w:cs="Times New Roman"/>
              <w:b/>
              <w:bCs/>
            </w:rPr>
            <w:t>Francavilla Marittima-Cerchiara di Calabria-San Lorenzo Bellizzi</w:t>
          </w:r>
        </w:p>
        <w:p w14:paraId="0701B8C1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</w:rPr>
          </w:pPr>
          <w:r w:rsidRPr="00544C4A">
            <w:rPr>
              <w:rFonts w:cs="Times New Roman"/>
              <w:sz w:val="18"/>
              <w:szCs w:val="18"/>
            </w:rPr>
            <w:t>Via S. Emiddio - 87072 Francavilla Marittima (CS) tel.0981-1904272</w:t>
          </w:r>
        </w:p>
        <w:p w14:paraId="6819733E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 xml:space="preserve">C.F. 88001310783 - Cod. </w:t>
          </w:r>
          <w:proofErr w:type="spellStart"/>
          <w:r w:rsidRPr="00544C4A">
            <w:rPr>
              <w:rFonts w:cs="Times New Roman"/>
              <w:sz w:val="18"/>
              <w:szCs w:val="18"/>
              <w:lang w:val="en-US"/>
            </w:rPr>
            <w:t>Mecc</w:t>
          </w:r>
          <w:proofErr w:type="spellEnd"/>
          <w:r w:rsidRPr="00544C4A">
            <w:rPr>
              <w:rFonts w:cs="Times New Roman"/>
              <w:sz w:val="18"/>
              <w:szCs w:val="18"/>
              <w:lang w:val="en-US"/>
            </w:rPr>
            <w:t>. CSIC82400P</w:t>
          </w:r>
        </w:p>
        <w:p w14:paraId="3366F508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>csic82400p@istruzione.it - csic82400p@pec.istruzione.it</w:t>
          </w:r>
        </w:p>
        <w:p w14:paraId="0FD2EFC7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sz w:val="18"/>
              <w:szCs w:val="18"/>
              <w:lang w:val="en-US"/>
            </w:rPr>
          </w:pPr>
          <w:r w:rsidRPr="00544C4A">
            <w:rPr>
              <w:rFonts w:cs="Times New Roman"/>
              <w:sz w:val="18"/>
              <w:szCs w:val="18"/>
              <w:lang w:val="en-US"/>
            </w:rPr>
            <w:t>www.icfrancavillacerchiara.edu.it</w:t>
          </w:r>
        </w:p>
        <w:p w14:paraId="2A455DCA" w14:textId="77777777" w:rsidR="00EC0A94" w:rsidRPr="00544C4A" w:rsidRDefault="00EC0A94" w:rsidP="001B35DD">
          <w:pPr>
            <w:pStyle w:val="Intestazione"/>
            <w:spacing w:after="0"/>
            <w:jc w:val="center"/>
            <w:rPr>
              <w:rFonts w:cs="Times New Roman"/>
              <w:b/>
              <w:bCs/>
              <w:lang w:val="en-US"/>
            </w:rPr>
          </w:pPr>
        </w:p>
      </w:tc>
      <w:tc>
        <w:tcPr>
          <w:tcW w:w="1296" w:type="dxa"/>
          <w:vAlign w:val="center"/>
        </w:tcPr>
        <w:p w14:paraId="422BE693" w14:textId="77777777" w:rsidR="00EC0A94" w:rsidRDefault="00EC0A94" w:rsidP="001B35DD">
          <w:pPr>
            <w:pStyle w:val="Intestazione"/>
            <w:spacing w:after="0"/>
            <w:jc w:val="center"/>
            <w:rPr>
              <w:b/>
              <w:bCs/>
            </w:rPr>
          </w:pPr>
          <w:r>
            <w:rPr>
              <w:noProof/>
            </w:rPr>
            <w:drawing>
              <wp:inline distT="0" distB="0" distL="0" distR="0" wp14:anchorId="73CE4F48" wp14:editId="4CC468FA">
                <wp:extent cx="680192" cy="720000"/>
                <wp:effectExtent l="0" t="0" r="5715" b="4445"/>
                <wp:docPr id="886201024" name="Immagine 2" descr="Le bandiere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e bandiere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192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39DD09" w14:textId="77777777" w:rsidR="00EC0A94" w:rsidRDefault="00EC0A94" w:rsidP="001B35DD">
    <w:pPr>
      <w:pStyle w:val="Intestazione"/>
      <w:spacing w:after="0"/>
    </w:pPr>
  </w:p>
  <w:p w14:paraId="38E16841" w14:textId="77777777" w:rsidR="00FB67B5" w:rsidRPr="00EC0A94" w:rsidRDefault="00FB67B5" w:rsidP="001B35DD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611"/>
    <w:multiLevelType w:val="hybridMultilevel"/>
    <w:tmpl w:val="36DC1D96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0AA62C7F"/>
    <w:multiLevelType w:val="hybridMultilevel"/>
    <w:tmpl w:val="0E88DB00"/>
    <w:lvl w:ilvl="0" w:tplc="6D8C07F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84ACD"/>
    <w:multiLevelType w:val="hybridMultilevel"/>
    <w:tmpl w:val="DF3CB1E6"/>
    <w:lvl w:ilvl="0" w:tplc="9AA2BA98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2970E13"/>
    <w:multiLevelType w:val="hybridMultilevel"/>
    <w:tmpl w:val="4AC0F448"/>
    <w:lvl w:ilvl="0" w:tplc="0410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67364A37"/>
    <w:multiLevelType w:val="hybridMultilevel"/>
    <w:tmpl w:val="A3126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52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9754067">
    <w:abstractNumId w:val="4"/>
  </w:num>
  <w:num w:numId="3" w16cid:durableId="1481966988">
    <w:abstractNumId w:val="2"/>
  </w:num>
  <w:num w:numId="4" w16cid:durableId="161243288">
    <w:abstractNumId w:val="5"/>
  </w:num>
  <w:num w:numId="5" w16cid:durableId="1591625008">
    <w:abstractNumId w:val="0"/>
  </w:num>
  <w:num w:numId="6" w16cid:durableId="567033153">
    <w:abstractNumId w:val="1"/>
  </w:num>
  <w:num w:numId="7" w16cid:durableId="2119829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1E"/>
    <w:rsid w:val="00027FBA"/>
    <w:rsid w:val="00082EFE"/>
    <w:rsid w:val="0010153F"/>
    <w:rsid w:val="00127344"/>
    <w:rsid w:val="001B35DD"/>
    <w:rsid w:val="001D20BD"/>
    <w:rsid w:val="001D44D9"/>
    <w:rsid w:val="002300CB"/>
    <w:rsid w:val="002910DA"/>
    <w:rsid w:val="00342DFA"/>
    <w:rsid w:val="0040281E"/>
    <w:rsid w:val="004856CF"/>
    <w:rsid w:val="00513965"/>
    <w:rsid w:val="00580718"/>
    <w:rsid w:val="00640122"/>
    <w:rsid w:val="007F1EAF"/>
    <w:rsid w:val="00A0355E"/>
    <w:rsid w:val="00AF31B0"/>
    <w:rsid w:val="00B1296D"/>
    <w:rsid w:val="00B669D9"/>
    <w:rsid w:val="00C95D70"/>
    <w:rsid w:val="00D10476"/>
    <w:rsid w:val="00D50A70"/>
    <w:rsid w:val="00D53390"/>
    <w:rsid w:val="00DA552E"/>
    <w:rsid w:val="00E70116"/>
    <w:rsid w:val="00E7096B"/>
    <w:rsid w:val="00EC0A94"/>
    <w:rsid w:val="00EC2EE8"/>
    <w:rsid w:val="00EC7479"/>
    <w:rsid w:val="00EE3291"/>
    <w:rsid w:val="00F5207C"/>
    <w:rsid w:val="00F70FA4"/>
    <w:rsid w:val="00F82282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E43B8"/>
  <w15:chartTrackingRefBased/>
  <w15:docId w15:val="{B900CD38-883F-47B0-9A90-10A8E467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281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B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B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6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B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B6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B67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B67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B67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B67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B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B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B67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B67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B67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B67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B67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B67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67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B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6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B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B67B5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1"/>
    <w:qFormat/>
    <w:rsid w:val="00FB67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B67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67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B67B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67B5"/>
  </w:style>
  <w:style w:type="paragraph" w:styleId="Pidipagina">
    <w:name w:val="footer"/>
    <w:basedOn w:val="Normale"/>
    <w:link w:val="PidipaginaCarattere"/>
    <w:uiPriority w:val="99"/>
    <w:unhideWhenUsed/>
    <w:rsid w:val="00FB67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67B5"/>
  </w:style>
  <w:style w:type="table" w:styleId="Grigliatabella">
    <w:name w:val="Table Grid"/>
    <w:basedOn w:val="Tabellanormale"/>
    <w:uiPriority w:val="39"/>
    <w:rsid w:val="00FB67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B67B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67B5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40281E"/>
    <w:pPr>
      <w:numPr>
        <w:numId w:val="1"/>
      </w:numPr>
      <w:spacing w:after="240"/>
    </w:pPr>
  </w:style>
  <w:style w:type="character" w:customStyle="1" w:styleId="CommaCarattere">
    <w:name w:val="Comma Carattere"/>
    <w:basedOn w:val="Carpredefinitoparagrafo"/>
    <w:link w:val="Comma"/>
    <w:rsid w:val="0040281E"/>
    <w:rPr>
      <w:kern w:val="0"/>
      <w:sz w:val="22"/>
      <w:szCs w:val="22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1"/>
    <w:rsid w:val="0040281E"/>
    <w:rPr>
      <w:rFonts w:ascii="Times New Roman" w:hAnsi="Times New Roman"/>
      <w:sz w:val="22"/>
    </w:rPr>
  </w:style>
  <w:style w:type="paragraph" w:customStyle="1" w:styleId="sche3">
    <w:name w:val="sche_3"/>
    <w:rsid w:val="0040281E"/>
    <w:pPr>
      <w:widowControl w:val="0"/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028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81E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v\Documents\Modelli%20di%20Office%20personalizzati\CARTA%20INTESTATA%20IC%20FRANCAVILLA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 FRANCAVILLA1.dotx</Template>
  <TotalTime>12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Fanello</dc:creator>
  <cp:keywords/>
  <dc:description/>
  <cp:lastModifiedBy>GIANNINA ANTONELLA SALERNO</cp:lastModifiedBy>
  <cp:revision>4</cp:revision>
  <dcterms:created xsi:type="dcterms:W3CDTF">2026-09-04T21:03:00Z</dcterms:created>
  <dcterms:modified xsi:type="dcterms:W3CDTF">2026-09-07T07:31:00Z</dcterms:modified>
</cp:coreProperties>
</file>