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F86DE" w14:textId="77777777" w:rsidR="003E0500" w:rsidRDefault="00000000">
      <w:pPr>
        <w:spacing w:before="0" w:after="0"/>
        <w:jc w:val="right"/>
      </w:pPr>
      <w:r>
        <w:rPr>
          <w:rFonts w:cs="Times New Roman"/>
          <w:b/>
          <w:bCs/>
          <w:szCs w:val="22"/>
          <w:u w:val="single"/>
        </w:rPr>
        <w:t>ALLEGATO “A” – ISTANZA DI PARTECIPAZIONE</w:t>
      </w:r>
    </w:p>
    <w:p w14:paraId="1B95C602" w14:textId="77777777" w:rsidR="003E0500" w:rsidRDefault="003E0500">
      <w:pPr>
        <w:spacing w:before="0" w:after="0"/>
      </w:pPr>
    </w:p>
    <w:p w14:paraId="5BDA044E" w14:textId="77777777" w:rsidR="003E0500" w:rsidRDefault="00000000">
      <w:pPr>
        <w:spacing w:before="0" w:after="0"/>
        <w:jc w:val="right"/>
      </w:pPr>
      <w:r>
        <w:rPr>
          <w:rFonts w:cs="Times New Roman"/>
          <w:szCs w:val="22"/>
        </w:rPr>
        <w:t>Al Dirigente Scolastico</w:t>
      </w:r>
    </w:p>
    <w:p w14:paraId="55E40C69" w14:textId="77777777" w:rsidR="003E0500" w:rsidRDefault="00000000">
      <w:pPr>
        <w:spacing w:before="0" w:after="0"/>
        <w:jc w:val="right"/>
      </w:pPr>
      <w:r>
        <w:rPr>
          <w:rFonts w:cs="Times New Roman"/>
          <w:szCs w:val="22"/>
        </w:rPr>
        <w:t>dell'Istituto Comprensivo Francavilla-Cerchiara</w:t>
      </w:r>
    </w:p>
    <w:p w14:paraId="28BCFD73" w14:textId="77777777" w:rsidR="003E0500" w:rsidRDefault="003E0500">
      <w:pPr>
        <w:spacing w:before="0" w:after="0"/>
      </w:pPr>
    </w:p>
    <w:tbl>
      <w:tblPr>
        <w:tblW w:w="102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0"/>
      </w:tblGrid>
      <w:tr w:rsidR="003E0500" w14:paraId="2FEEE102" w14:textId="77777777">
        <w:trPr>
          <w:cantSplit/>
          <w:jc w:val="center"/>
        </w:trPr>
        <w:tc>
          <w:tcPr>
            <w:tcW w:w="10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53EE6E" w14:textId="77777777" w:rsidR="003E0500" w:rsidRDefault="00000000">
            <w:pPr>
              <w:spacing w:before="0" w:after="30"/>
              <w:jc w:val="center"/>
            </w:pPr>
            <w:r>
              <w:rPr>
                <w:rFonts w:cs="Times New Roman"/>
                <w:b/>
                <w:bCs/>
                <w:szCs w:val="22"/>
              </w:rPr>
              <w:t>AVVISO DI SELEZIONE PER IL CONFERIMENTO DELL'INCARICO INDIVIDUALE DI TECNICO PER IL SERVIZIO DI MANUTENZIONE E ASSISTENZA TECNICA E INFORMATICA DELLE APPARECCHIATURE ELETTRONICHE E INFORMATICHE DELL'ISTITUTO COMPRENSIVO FRANCAVILLA-CERCHIARA. Anno scolastico 2026/2027</w:t>
            </w:r>
          </w:p>
        </w:tc>
      </w:tr>
    </w:tbl>
    <w:p w14:paraId="7A3AC4B1" w14:textId="77777777" w:rsidR="003E0500" w:rsidRDefault="003E0500">
      <w:pPr>
        <w:spacing w:before="0" w:after="0"/>
      </w:pPr>
    </w:p>
    <w:p w14:paraId="3B98B8A1" w14:textId="77777777" w:rsidR="003E0500" w:rsidRDefault="00000000">
      <w:pPr>
        <w:tabs>
          <w:tab w:val="right" w:leader="underscore" w:pos="10466"/>
        </w:tabs>
        <w:spacing w:before="0" w:after="80"/>
      </w:pPr>
      <w:r>
        <w:rPr>
          <w:rFonts w:cs="Times New Roman"/>
          <w:szCs w:val="22"/>
        </w:rPr>
        <w:t xml:space="preserve">Il/La sottoscritto/a </w:t>
      </w:r>
      <w:r>
        <w:tab/>
      </w:r>
    </w:p>
    <w:p w14:paraId="6CEFDBEA" w14:textId="77777777" w:rsidR="003E0500" w:rsidRDefault="00000000">
      <w:pPr>
        <w:tabs>
          <w:tab w:val="right" w:leader="underscore" w:pos="10466"/>
        </w:tabs>
        <w:spacing w:before="0" w:after="80"/>
      </w:pPr>
      <w:r>
        <w:rPr>
          <w:rFonts w:cs="Times New Roman"/>
          <w:szCs w:val="22"/>
        </w:rPr>
        <w:t xml:space="preserve">Codice Fiscale _______________________________ nato/a a </w:t>
      </w:r>
      <w:r>
        <w:tab/>
      </w:r>
    </w:p>
    <w:p w14:paraId="48D4A1A2" w14:textId="77777777" w:rsidR="003E0500" w:rsidRDefault="00000000">
      <w:pPr>
        <w:tabs>
          <w:tab w:val="right" w:leader="underscore" w:pos="10466"/>
        </w:tabs>
        <w:spacing w:before="0" w:after="80"/>
      </w:pPr>
      <w:r>
        <w:rPr>
          <w:rFonts w:cs="Times New Roman"/>
          <w:szCs w:val="22"/>
        </w:rPr>
        <w:t xml:space="preserve">il _______________ residente a ______________________________________ Provincia di </w:t>
      </w:r>
      <w:r>
        <w:tab/>
      </w:r>
    </w:p>
    <w:p w14:paraId="2049A6FC" w14:textId="77777777" w:rsidR="003E0500" w:rsidRDefault="00000000">
      <w:pPr>
        <w:tabs>
          <w:tab w:val="right" w:leader="underscore" w:pos="10466"/>
        </w:tabs>
        <w:spacing w:before="0" w:after="80"/>
      </w:pPr>
      <w:r>
        <w:rPr>
          <w:rFonts w:cs="Times New Roman"/>
          <w:szCs w:val="22"/>
        </w:rPr>
        <w:t xml:space="preserve">Via/Piazza ___________________________________________________________ n. </w:t>
      </w:r>
      <w:r>
        <w:tab/>
      </w:r>
    </w:p>
    <w:p w14:paraId="4497D0F0" w14:textId="77777777" w:rsidR="003E0500" w:rsidRDefault="00000000">
      <w:pPr>
        <w:tabs>
          <w:tab w:val="right" w:leader="underscore" w:pos="10466"/>
        </w:tabs>
        <w:spacing w:before="0" w:after="80"/>
      </w:pPr>
      <w:r>
        <w:rPr>
          <w:rFonts w:cs="Times New Roman"/>
          <w:szCs w:val="22"/>
        </w:rPr>
        <w:t xml:space="preserve">indirizzo di posta elettronica ordinaria </w:t>
      </w:r>
      <w:r>
        <w:tab/>
      </w:r>
    </w:p>
    <w:p w14:paraId="0F37544B" w14:textId="77777777" w:rsidR="003E0500" w:rsidRDefault="00000000">
      <w:pPr>
        <w:tabs>
          <w:tab w:val="right" w:leader="underscore" w:pos="10466"/>
        </w:tabs>
        <w:spacing w:before="0" w:after="80"/>
      </w:pPr>
      <w:r>
        <w:rPr>
          <w:rFonts w:cs="Times New Roman"/>
          <w:szCs w:val="22"/>
        </w:rPr>
        <w:t xml:space="preserve">indirizzo di posta elettronica certificata (PEC) </w:t>
      </w:r>
      <w:r>
        <w:tab/>
      </w:r>
    </w:p>
    <w:p w14:paraId="58A97133" w14:textId="77777777" w:rsidR="003E0500" w:rsidRDefault="00000000">
      <w:pPr>
        <w:tabs>
          <w:tab w:val="right" w:leader="underscore" w:pos="10466"/>
        </w:tabs>
        <w:spacing w:before="0" w:after="80"/>
      </w:pPr>
      <w:r>
        <w:rPr>
          <w:rFonts w:cs="Times New Roman"/>
          <w:szCs w:val="22"/>
        </w:rPr>
        <w:t xml:space="preserve">numero di telefono </w:t>
      </w:r>
      <w:r>
        <w:tab/>
      </w:r>
    </w:p>
    <w:p w14:paraId="776894F4" w14:textId="77777777" w:rsidR="003E0500" w:rsidRDefault="00000000">
      <w:pPr>
        <w:spacing w:after="0"/>
      </w:pPr>
      <w:r>
        <w:rPr>
          <w:rFonts w:cs="Times New Roman"/>
          <w:b/>
          <w:bCs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dell'art. 75 del D.P.R. n. 445 del 28 dicembre 2000 e l'applicazione di ogni altra sanzione prevista dalla legge, nella predetta qualità, ai sensi e per gli effetti di cui agli artt. 46 e 47 del D.P.R. n. 445 del 28 dicembre 2000,</w:t>
      </w:r>
    </w:p>
    <w:p w14:paraId="02275645" w14:textId="77777777" w:rsidR="003E0500" w:rsidRDefault="00000000">
      <w:pPr>
        <w:jc w:val="center"/>
      </w:pPr>
      <w:r>
        <w:rPr>
          <w:rFonts w:cs="Times New Roman"/>
          <w:b/>
          <w:bCs/>
          <w:szCs w:val="22"/>
        </w:rPr>
        <w:t>CHIEDE</w:t>
      </w:r>
    </w:p>
    <w:p w14:paraId="3A2551D5" w14:textId="77777777" w:rsidR="003E0500" w:rsidRDefault="00000000">
      <w:pPr>
        <w:spacing w:before="0" w:after="0"/>
      </w:pPr>
      <w:r>
        <w:rPr>
          <w:rFonts w:cs="Times New Roman"/>
          <w:szCs w:val="22"/>
        </w:rPr>
        <w:t>di partecipare alla procedura di selezione per il conferimento dell'incarico individuale di tecnico per il servizio di manutenzione e assistenza tecnica e informatica delle apparecchiature elettroniche e informatiche dell'Istituto Comprensivo Francavilla-Cerchiara per l'a.s. 2026/2027.</w:t>
      </w:r>
    </w:p>
    <w:p w14:paraId="44C13E22" w14:textId="77777777" w:rsidR="003E0500" w:rsidRDefault="00000000">
      <w:pPr>
        <w:spacing w:before="0" w:after="0"/>
      </w:pPr>
      <w:r>
        <w:rPr>
          <w:rFonts w:cs="Times New Roman"/>
          <w:szCs w:val="22"/>
        </w:rPr>
        <w:t>A tal fine</w:t>
      </w:r>
    </w:p>
    <w:p w14:paraId="44798275" w14:textId="77777777" w:rsidR="003E0500" w:rsidRDefault="00000000">
      <w:pPr>
        <w:jc w:val="center"/>
      </w:pPr>
      <w:r>
        <w:rPr>
          <w:rFonts w:cs="Times New Roman"/>
          <w:b/>
          <w:bCs/>
          <w:szCs w:val="22"/>
        </w:rPr>
        <w:t>DICHIARA</w:t>
      </w:r>
    </w:p>
    <w:p w14:paraId="048E8FC2" w14:textId="77777777" w:rsidR="003E0500" w:rsidRDefault="00000000">
      <w:pPr>
        <w:keepNext/>
        <w:tabs>
          <w:tab w:val="left" w:pos="426"/>
        </w:tabs>
        <w:spacing w:before="0" w:after="40"/>
        <w:ind w:left="426" w:hanging="426"/>
      </w:pPr>
      <w:r>
        <w:rPr>
          <w:rFonts w:cs="Times New Roman"/>
          <w:szCs w:val="22"/>
        </w:rPr>
        <w:t>1.</w:t>
      </w:r>
      <w:r>
        <w:tab/>
      </w:r>
      <w:r>
        <w:rPr>
          <w:rFonts w:cs="Times New Roman"/>
          <w:b/>
          <w:bCs/>
          <w:szCs w:val="22"/>
        </w:rPr>
        <w:t>Categoria di partecipazione</w:t>
      </w:r>
      <w:r>
        <w:rPr>
          <w:rFonts w:cs="Times New Roman"/>
          <w:szCs w:val="22"/>
        </w:rPr>
        <w:t xml:space="preserve"> (barrare la casella di interesse, a pena di nullità):</w:t>
      </w:r>
    </w:p>
    <w:p w14:paraId="6C2DC35D" w14:textId="77777777" w:rsidR="003E0500" w:rsidRDefault="00000000">
      <w:pPr>
        <w:spacing w:before="0" w:after="60"/>
        <w:ind w:left="709"/>
        <w:jc w:val="left"/>
      </w:pPr>
      <w:r>
        <w:rPr>
          <w:rFonts w:cs="Times New Roman"/>
          <w:szCs w:val="22"/>
        </w:rPr>
        <w:t xml:space="preserve">☐  </w:t>
      </w:r>
      <w:r>
        <w:rPr>
          <w:rFonts w:cs="Times New Roman"/>
          <w:b/>
          <w:bCs/>
          <w:szCs w:val="22"/>
        </w:rPr>
        <w:t>Personale interno</w:t>
      </w:r>
      <w:r>
        <w:rPr>
          <w:rFonts w:cs="Times New Roman"/>
          <w:szCs w:val="22"/>
        </w:rPr>
        <w:t>: di essere personale docente/ATA in servizio presso l'Istituto Comprensivo Francavilla-Cerchiara, profilo/classe di concorso ____________________, con contratto a tempo ____________________;</w:t>
      </w:r>
    </w:p>
    <w:p w14:paraId="32ACC856" w14:textId="77777777" w:rsidR="003E0500" w:rsidRDefault="00000000">
      <w:pPr>
        <w:spacing w:before="0" w:after="60"/>
        <w:ind w:left="709"/>
        <w:jc w:val="left"/>
      </w:pPr>
      <w:r>
        <w:rPr>
          <w:rFonts w:cs="Times New Roman"/>
          <w:szCs w:val="22"/>
        </w:rPr>
        <w:t xml:space="preserve">☐  </w:t>
      </w:r>
      <w:r>
        <w:rPr>
          <w:rFonts w:cs="Times New Roman"/>
          <w:b/>
          <w:bCs/>
          <w:szCs w:val="22"/>
        </w:rPr>
        <w:t>Collaborazione plurima</w:t>
      </w:r>
      <w:r>
        <w:rPr>
          <w:rFonts w:cs="Times New Roman"/>
          <w:szCs w:val="22"/>
        </w:rPr>
        <w:t>: di essere personale docente/ATA in servizio presso l'Istituzione Scolastica Statale ______________________________________________, profilo/classe di concorso ____________________, con contratto a tempo ____________________, e di aver preventivamente informato il proprio Dirigente Scolastico ai fini dell'autorizzazione alla collaborazione plurima;</w:t>
      </w:r>
    </w:p>
    <w:p w14:paraId="298E6755" w14:textId="77777777" w:rsidR="003E0500" w:rsidRDefault="00000000">
      <w:pPr>
        <w:spacing w:before="0" w:after="60"/>
        <w:ind w:left="709"/>
        <w:jc w:val="left"/>
      </w:pPr>
      <w:r>
        <w:rPr>
          <w:rFonts w:cs="Times New Roman"/>
          <w:szCs w:val="22"/>
        </w:rPr>
        <w:t xml:space="preserve">☐  </w:t>
      </w:r>
      <w:r>
        <w:rPr>
          <w:rFonts w:cs="Times New Roman"/>
          <w:b/>
          <w:bCs/>
          <w:szCs w:val="22"/>
        </w:rPr>
        <w:t>Dipendente di altra Pubblica Amministrazione</w:t>
      </w:r>
      <w:r>
        <w:rPr>
          <w:rFonts w:cs="Times New Roman"/>
          <w:szCs w:val="22"/>
        </w:rPr>
        <w:t>: di essere dipendente in servizio presso la seguente Pubblica Amministrazione: ______________________________________________ e di aver richiesto/ottenuto l'autorizzazione dell'Amministrazione di appartenenza ai sensi dell'art. 53 del D.Lgs. 165/2001;</w:t>
      </w:r>
    </w:p>
    <w:p w14:paraId="571EE46B" w14:textId="77777777" w:rsidR="003E0500" w:rsidRDefault="00000000">
      <w:pPr>
        <w:spacing w:before="0" w:after="60"/>
        <w:ind w:left="709"/>
        <w:jc w:val="left"/>
      </w:pPr>
      <w:r>
        <w:rPr>
          <w:rFonts w:cs="Times New Roman"/>
          <w:szCs w:val="22"/>
        </w:rPr>
        <w:t xml:space="preserve">☐  </w:t>
      </w:r>
      <w:r>
        <w:rPr>
          <w:rFonts w:cs="Times New Roman"/>
          <w:b/>
          <w:bCs/>
          <w:szCs w:val="22"/>
        </w:rPr>
        <w:t>Esperto esterno</w:t>
      </w:r>
      <w:r>
        <w:rPr>
          <w:rFonts w:cs="Times New Roman"/>
          <w:szCs w:val="22"/>
        </w:rPr>
        <w:t>: di partecipare in qualità di esperto esterno  ☐ libero professionista/ditta individuale con P.IVA n. ____________________________   ☐ prestatore d'opera occasionale.</w:t>
      </w:r>
    </w:p>
    <w:p w14:paraId="572DD415" w14:textId="77777777" w:rsidR="003E0500" w:rsidRDefault="00000000">
      <w:pPr>
        <w:keepNext/>
        <w:tabs>
          <w:tab w:val="left" w:pos="426"/>
        </w:tabs>
        <w:spacing w:after="40"/>
        <w:ind w:left="426" w:hanging="426"/>
      </w:pPr>
      <w:r>
        <w:rPr>
          <w:rFonts w:cs="Times New Roman"/>
          <w:szCs w:val="22"/>
        </w:rPr>
        <w:lastRenderedPageBreak/>
        <w:t>2.</w:t>
      </w:r>
      <w:r>
        <w:tab/>
      </w:r>
      <w:r>
        <w:rPr>
          <w:rFonts w:cs="Times New Roman"/>
          <w:b/>
          <w:bCs/>
          <w:szCs w:val="22"/>
        </w:rPr>
        <w:t>Requisiti generali e professionali</w:t>
      </w:r>
      <w:r>
        <w:rPr>
          <w:rFonts w:cs="Times New Roman"/>
          <w:szCs w:val="22"/>
        </w:rPr>
        <w:t>: di possedere i requisiti di ammissione alla selezione in oggetto e, nello specifico, di:</w:t>
      </w:r>
    </w:p>
    <w:p w14:paraId="142E0319" w14:textId="77777777" w:rsidR="003E0500" w:rsidRDefault="00000000">
      <w:pPr>
        <w:tabs>
          <w:tab w:val="left" w:pos="993"/>
        </w:tabs>
        <w:spacing w:before="0" w:after="20"/>
        <w:ind w:left="993" w:hanging="567"/>
      </w:pPr>
      <w:r>
        <w:rPr>
          <w:rFonts w:cs="Times New Roman"/>
          <w:szCs w:val="22"/>
        </w:rPr>
        <w:t>i.</w:t>
      </w:r>
      <w:r>
        <w:tab/>
      </w:r>
      <w:r>
        <w:rPr>
          <w:rFonts w:cs="Times New Roman"/>
          <w:szCs w:val="22"/>
        </w:rPr>
        <w:t>avere la cittadinanza italiana o di uno degli Stati membri dell'Unione europea;</w:t>
      </w:r>
    </w:p>
    <w:p w14:paraId="443984EA" w14:textId="77777777" w:rsidR="003E0500" w:rsidRDefault="00000000">
      <w:pPr>
        <w:tabs>
          <w:tab w:val="left" w:pos="993"/>
        </w:tabs>
        <w:spacing w:before="0" w:after="20"/>
        <w:ind w:left="993" w:hanging="567"/>
      </w:pPr>
      <w:r>
        <w:rPr>
          <w:rFonts w:cs="Times New Roman"/>
          <w:szCs w:val="22"/>
        </w:rPr>
        <w:t>ii.</w:t>
      </w:r>
      <w:r>
        <w:tab/>
      </w:r>
      <w:r>
        <w:rPr>
          <w:rFonts w:cs="Times New Roman"/>
          <w:szCs w:val="22"/>
        </w:rPr>
        <w:t>avere il godimento dei diritti civili e politici;</w:t>
      </w:r>
    </w:p>
    <w:p w14:paraId="6DACCCA3" w14:textId="77777777" w:rsidR="003E0500" w:rsidRDefault="00000000">
      <w:pPr>
        <w:tabs>
          <w:tab w:val="left" w:pos="993"/>
        </w:tabs>
        <w:spacing w:before="0" w:after="20"/>
        <w:ind w:left="993" w:hanging="567"/>
      </w:pPr>
      <w:r>
        <w:rPr>
          <w:rFonts w:cs="Times New Roman"/>
          <w:szCs w:val="22"/>
        </w:rPr>
        <w:t>iii.</w:t>
      </w:r>
      <w:r>
        <w:tab/>
      </w:r>
      <w:r>
        <w:rPr>
          <w:rFonts w:cs="Times New Roman"/>
          <w:szCs w:val="22"/>
        </w:rPr>
        <w:t>non essere stato escluso dall'elettorato politico attivo;</w:t>
      </w:r>
    </w:p>
    <w:p w14:paraId="19337BEF" w14:textId="77777777" w:rsidR="003E0500" w:rsidRDefault="00000000">
      <w:pPr>
        <w:tabs>
          <w:tab w:val="left" w:pos="993"/>
        </w:tabs>
        <w:spacing w:before="0" w:after="20"/>
        <w:ind w:left="993" w:hanging="567"/>
      </w:pPr>
      <w:r>
        <w:rPr>
          <w:rFonts w:cs="Times New Roman"/>
          <w:szCs w:val="22"/>
        </w:rPr>
        <w:t>iv.</w:t>
      </w:r>
      <w:r>
        <w:tab/>
      </w:r>
      <w:r>
        <w:rPr>
          <w:rFonts w:cs="Times New Roman"/>
          <w:szCs w:val="22"/>
        </w:rPr>
        <w:t>possedere l'idoneità fisica allo svolgimento delle funzioni cui la presente procedura di selezione si riferisce;</w:t>
      </w:r>
    </w:p>
    <w:p w14:paraId="672636E5" w14:textId="77777777" w:rsidR="003E0500" w:rsidRDefault="00000000">
      <w:pPr>
        <w:tabs>
          <w:tab w:val="left" w:pos="993"/>
        </w:tabs>
        <w:spacing w:before="0" w:after="20"/>
        <w:ind w:left="993" w:hanging="567"/>
      </w:pPr>
      <w:r>
        <w:rPr>
          <w:rFonts w:cs="Times New Roman"/>
          <w:szCs w:val="22"/>
        </w:rPr>
        <w:t>v.</w:t>
      </w:r>
      <w:r>
        <w:tab/>
      </w:r>
      <w:r>
        <w:rPr>
          <w:rFonts w:cs="Times New Roman"/>
          <w:szCs w:val="22"/>
        </w:rPr>
        <w:t>non aver riportato condanne penali e non essere destinatario di provvedimenti che riguardano l'applicazione di misure di prevenzione, di decisioni civili e di provvedimenti amministrativi iscritti nel casellario giudiziale;</w:t>
      </w:r>
    </w:p>
    <w:p w14:paraId="4014DC70" w14:textId="77777777" w:rsidR="003E0500" w:rsidRDefault="00000000">
      <w:pPr>
        <w:tabs>
          <w:tab w:val="left" w:pos="993"/>
        </w:tabs>
        <w:spacing w:before="0" w:after="20"/>
        <w:ind w:left="993" w:hanging="567"/>
      </w:pPr>
      <w:r>
        <w:rPr>
          <w:rFonts w:cs="Times New Roman"/>
          <w:szCs w:val="22"/>
        </w:rPr>
        <w:t>vi.</w:t>
      </w:r>
      <w:r>
        <w:tab/>
      </w:r>
      <w:r>
        <w:rPr>
          <w:rFonts w:cs="Times New Roman"/>
          <w:szCs w:val="22"/>
        </w:rPr>
        <w:t>non essere sottoposto a procedimenti penali;</w:t>
      </w:r>
    </w:p>
    <w:p w14:paraId="7B598814" w14:textId="77777777" w:rsidR="003E0500" w:rsidRDefault="00000000">
      <w:pPr>
        <w:tabs>
          <w:tab w:val="left" w:pos="993"/>
        </w:tabs>
        <w:spacing w:before="0" w:after="20"/>
        <w:ind w:left="993" w:hanging="567"/>
      </w:pPr>
      <w:r>
        <w:rPr>
          <w:rFonts w:cs="Times New Roman"/>
          <w:szCs w:val="22"/>
        </w:rPr>
        <w:t>vii.</w:t>
      </w:r>
      <w:r>
        <w:tab/>
      </w:r>
      <w:r>
        <w:rPr>
          <w:rFonts w:cs="Times New Roman"/>
          <w:szCs w:val="22"/>
        </w:rPr>
        <w:t>non essere stato destituito o dispensato dall'impiego presso una Pubblica Amministrazione;</w:t>
      </w:r>
    </w:p>
    <w:p w14:paraId="34C66DD6" w14:textId="77777777" w:rsidR="003E0500" w:rsidRDefault="00000000">
      <w:pPr>
        <w:tabs>
          <w:tab w:val="left" w:pos="993"/>
        </w:tabs>
        <w:spacing w:before="0" w:after="20"/>
        <w:ind w:left="993" w:hanging="567"/>
      </w:pPr>
      <w:r>
        <w:rPr>
          <w:rFonts w:cs="Times New Roman"/>
          <w:szCs w:val="22"/>
        </w:rPr>
        <w:t>viii.</w:t>
      </w:r>
      <w:r>
        <w:tab/>
      </w:r>
      <w:r>
        <w:rPr>
          <w:rFonts w:cs="Times New Roman"/>
          <w:szCs w:val="22"/>
        </w:rPr>
        <w:t>non essere stato dichiarato decaduto o licenziato da un impiego statale;</w:t>
      </w:r>
    </w:p>
    <w:p w14:paraId="3B708D46" w14:textId="77777777" w:rsidR="003E0500" w:rsidRDefault="00000000">
      <w:pPr>
        <w:tabs>
          <w:tab w:val="left" w:pos="993"/>
        </w:tabs>
        <w:spacing w:before="0" w:after="20"/>
        <w:ind w:left="993" w:hanging="567"/>
      </w:pPr>
      <w:r>
        <w:rPr>
          <w:rFonts w:cs="Times New Roman"/>
          <w:szCs w:val="22"/>
        </w:rPr>
        <w:t>ix.</w:t>
      </w:r>
      <w:r>
        <w:tab/>
      </w:r>
      <w:r>
        <w:rPr>
          <w:rFonts w:cs="Times New Roman"/>
          <w:szCs w:val="22"/>
        </w:rPr>
        <w:t>non trovarsi in situazione di incompatibilità, ovvero, nel caso in cui sussistano situazioni di incompatibilità, che le stesse sono le seguenti: ____________________________________________________________________________________________________;</w:t>
      </w:r>
    </w:p>
    <w:p w14:paraId="67E88ACC" w14:textId="77777777" w:rsidR="003E0500" w:rsidRDefault="00000000">
      <w:pPr>
        <w:tabs>
          <w:tab w:val="left" w:pos="993"/>
        </w:tabs>
        <w:spacing w:before="0" w:after="20"/>
        <w:ind w:left="993" w:hanging="567"/>
      </w:pPr>
      <w:r>
        <w:rPr>
          <w:rFonts w:cs="Times New Roman"/>
          <w:szCs w:val="22"/>
        </w:rPr>
        <w:t>x.</w:t>
      </w:r>
      <w:r>
        <w:tab/>
      </w:r>
      <w:r>
        <w:rPr>
          <w:rFonts w:cs="Times New Roman"/>
          <w:szCs w:val="22"/>
        </w:rPr>
        <w:t>non trovarsi in situazioni di conflitto di interessi, anche potenziale, che possano interferire con l'esercizio dell'incarico;</w:t>
      </w:r>
    </w:p>
    <w:p w14:paraId="5F21A22D" w14:textId="77777777" w:rsidR="003E0500" w:rsidRDefault="00000000">
      <w:pPr>
        <w:tabs>
          <w:tab w:val="left" w:pos="993"/>
        </w:tabs>
        <w:spacing w:before="0" w:after="20"/>
        <w:ind w:left="993" w:hanging="567"/>
      </w:pPr>
      <w:r>
        <w:rPr>
          <w:rFonts w:cs="Times New Roman"/>
          <w:szCs w:val="22"/>
        </w:rPr>
        <w:t>xi.</w:t>
      </w:r>
      <w:r>
        <w:tab/>
      </w:r>
      <w:r>
        <w:rPr>
          <w:rFonts w:cs="Times New Roman"/>
          <w:szCs w:val="22"/>
        </w:rPr>
        <w:t>essere in possesso del seguente titolo di studio (non inferiore al diploma di istruzione secondaria di secondo grado): ______________________________________________ conseguito presso ______________________________________ in data ______________;</w:t>
      </w:r>
    </w:p>
    <w:p w14:paraId="28579208" w14:textId="77777777" w:rsidR="003E0500" w:rsidRDefault="00000000">
      <w:pPr>
        <w:tabs>
          <w:tab w:val="left" w:pos="993"/>
        </w:tabs>
        <w:spacing w:before="0" w:after="20"/>
        <w:ind w:left="993" w:hanging="567"/>
      </w:pPr>
      <w:r>
        <w:rPr>
          <w:rFonts w:cs="Times New Roman"/>
          <w:szCs w:val="22"/>
        </w:rPr>
        <w:t>xii.</w:t>
      </w:r>
      <w:r>
        <w:tab/>
      </w:r>
      <w:r>
        <w:rPr>
          <w:rFonts w:cs="Times New Roman"/>
          <w:szCs w:val="22"/>
        </w:rPr>
        <w:t>possedere comprovata esperienza nel campo dell'assistenza tecnica e informatica (hardware, software e reti), come risultante dal curriculum vitae allegato.</w:t>
      </w:r>
    </w:p>
    <w:p w14:paraId="428A1625" w14:textId="77777777" w:rsidR="003E0500" w:rsidRDefault="00000000">
      <w:pPr>
        <w:keepNext/>
        <w:tabs>
          <w:tab w:val="left" w:pos="426"/>
        </w:tabs>
        <w:ind w:left="426" w:hanging="426"/>
      </w:pPr>
      <w:r>
        <w:rPr>
          <w:rFonts w:cs="Times New Roman"/>
          <w:szCs w:val="22"/>
        </w:rPr>
        <w:t>3.</w:t>
      </w:r>
      <w:r>
        <w:tab/>
      </w:r>
      <w:r>
        <w:rPr>
          <w:rFonts w:cs="Times New Roman"/>
          <w:b/>
          <w:bCs/>
          <w:szCs w:val="22"/>
        </w:rPr>
        <w:t>Titoli per la valutazione</w:t>
      </w:r>
      <w:r>
        <w:rPr>
          <w:rFonts w:cs="Times New Roman"/>
          <w:szCs w:val="22"/>
        </w:rPr>
        <w:t xml:space="preserve"> (max 42 punti per il personale interno e in collaborazione plurima; max 52 punti per il personale esterno, di cui 10 attribuiti dalla Commissione sulla base dell'offerta economica di cui all'Allegato B). Il candidato indica i titoli posseduti, il punteggio che ritiene gli spetti e il riferimento al curriculum vitae o alla documentazione allegata.</w:t>
      </w:r>
    </w:p>
    <w:tbl>
      <w:tblPr>
        <w:tblW w:w="10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66"/>
        <w:gridCol w:w="1500"/>
        <w:gridCol w:w="2700"/>
        <w:gridCol w:w="1800"/>
      </w:tblGrid>
      <w:tr w:rsidR="003E0500" w14:paraId="11873095" w14:textId="77777777">
        <w:trPr>
          <w:cantSplit/>
          <w:tblHeader/>
          <w:jc w:val="center"/>
        </w:trPr>
        <w:tc>
          <w:tcPr>
            <w:tcW w:w="4466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807018" w14:textId="77777777" w:rsidR="003E0500" w:rsidRDefault="00000000">
            <w:pPr>
              <w:spacing w:before="0" w:after="30"/>
              <w:jc w:val="center"/>
            </w:pPr>
            <w:r>
              <w:rPr>
                <w:rFonts w:cs="Times New Roman"/>
                <w:b/>
                <w:bCs/>
                <w:sz w:val="18"/>
                <w:szCs w:val="18"/>
              </w:rPr>
              <w:t>Titolo / voce di punteggio</w:t>
            </w:r>
          </w:p>
        </w:tc>
        <w:tc>
          <w:tcPr>
            <w:tcW w:w="15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591CB7" w14:textId="77777777" w:rsidR="003E0500" w:rsidRDefault="00000000">
            <w:pPr>
              <w:spacing w:before="0" w:after="30"/>
              <w:jc w:val="center"/>
            </w:pPr>
            <w:r>
              <w:rPr>
                <w:rFonts w:cs="Times New Roman"/>
                <w:b/>
                <w:bCs/>
                <w:sz w:val="18"/>
                <w:szCs w:val="18"/>
              </w:rPr>
              <w:t>Punteggio dichiarato dal candidato</w:t>
            </w:r>
          </w:p>
        </w:tc>
        <w:tc>
          <w:tcPr>
            <w:tcW w:w="27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AF63B6" w14:textId="77777777" w:rsidR="003E0500" w:rsidRDefault="00000000">
            <w:pPr>
              <w:spacing w:before="0" w:after="30"/>
              <w:jc w:val="center"/>
            </w:pPr>
            <w:r>
              <w:rPr>
                <w:rFonts w:cs="Times New Roman"/>
                <w:b/>
                <w:bCs/>
                <w:sz w:val="18"/>
                <w:szCs w:val="18"/>
              </w:rPr>
              <w:t>Riferimento nel CV / documenti a supporto</w:t>
            </w:r>
          </w:p>
        </w:tc>
        <w:tc>
          <w:tcPr>
            <w:tcW w:w="18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C90FEAD" w14:textId="77777777" w:rsidR="003E0500" w:rsidRDefault="00000000">
            <w:pPr>
              <w:spacing w:before="0" w:after="30"/>
              <w:jc w:val="center"/>
            </w:pPr>
            <w:r>
              <w:rPr>
                <w:rFonts w:cs="Times New Roman"/>
                <w:b/>
                <w:bCs/>
                <w:sz w:val="18"/>
                <w:szCs w:val="18"/>
              </w:rPr>
              <w:t>Punteggio attribuito dalla Commissione (riservato)</w:t>
            </w:r>
          </w:p>
        </w:tc>
      </w:tr>
      <w:tr w:rsidR="003E0500" w14:paraId="0A51546F" w14:textId="77777777">
        <w:trPr>
          <w:cantSplit/>
          <w:jc w:val="center"/>
        </w:trPr>
        <w:tc>
          <w:tcPr>
            <w:tcW w:w="10466" w:type="dxa"/>
            <w:gridSpan w:val="4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5F6FD1" w14:textId="77777777" w:rsidR="003E0500" w:rsidRDefault="00000000">
            <w:pPr>
              <w:spacing w:before="0" w:after="30"/>
              <w:jc w:val="left"/>
            </w:pPr>
            <w:r>
              <w:rPr>
                <w:rFonts w:cs="Times New Roman"/>
                <w:b/>
                <w:bCs/>
                <w:sz w:val="18"/>
                <w:szCs w:val="18"/>
              </w:rPr>
              <w:t>A. TITOLI DI STUDIO — max 20 punti (si valuta un solo titolo, il più elevato)</w:t>
            </w:r>
          </w:p>
        </w:tc>
      </w:tr>
      <w:tr w:rsidR="003E0500" w14:paraId="676C9651" w14:textId="77777777">
        <w:trPr>
          <w:cantSplit/>
          <w:jc w:val="center"/>
        </w:trPr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20DFF1" w14:textId="77777777" w:rsidR="003E0500" w:rsidRDefault="00000000">
            <w:pPr>
              <w:spacing w:before="0" w:after="30"/>
              <w:jc w:val="left"/>
            </w:pPr>
            <w:r>
              <w:rPr>
                <w:rFonts w:cs="Times New Roman"/>
                <w:sz w:val="18"/>
                <w:szCs w:val="18"/>
              </w:rPr>
              <w:t>Laurea magistrale/specialistica o v.o. specifica (Ingegneria dell'Informazione o Informatica) — punti 20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3C148B" w14:textId="77777777" w:rsidR="003E0500" w:rsidRDefault="003E0500">
            <w:pPr>
              <w:spacing w:before="0" w:after="0"/>
            </w:pP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ECD2DE" w14:textId="77777777" w:rsidR="003E0500" w:rsidRDefault="003E0500">
            <w:pPr>
              <w:spacing w:before="0" w:after="0"/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62553B" w14:textId="77777777" w:rsidR="003E0500" w:rsidRDefault="003E0500">
            <w:pPr>
              <w:spacing w:before="0" w:after="0"/>
            </w:pPr>
          </w:p>
        </w:tc>
      </w:tr>
      <w:tr w:rsidR="003E0500" w14:paraId="4F76A47F" w14:textId="77777777">
        <w:trPr>
          <w:cantSplit/>
          <w:jc w:val="center"/>
        </w:trPr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CF921E" w14:textId="77777777" w:rsidR="003E0500" w:rsidRDefault="00000000">
            <w:pPr>
              <w:spacing w:before="0" w:after="30"/>
              <w:jc w:val="left"/>
            </w:pPr>
            <w:r>
              <w:rPr>
                <w:rFonts w:cs="Times New Roman"/>
                <w:sz w:val="18"/>
                <w:szCs w:val="18"/>
              </w:rPr>
              <w:t>Laurea magistrale/specialistica o v.o. non specifica — punti 10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2569ED" w14:textId="77777777" w:rsidR="003E0500" w:rsidRDefault="003E0500">
            <w:pPr>
              <w:spacing w:before="0" w:after="0"/>
            </w:pP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5DB1EB" w14:textId="77777777" w:rsidR="003E0500" w:rsidRDefault="003E0500">
            <w:pPr>
              <w:spacing w:before="0" w:after="0"/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7F51ED" w14:textId="77777777" w:rsidR="003E0500" w:rsidRDefault="003E0500">
            <w:pPr>
              <w:spacing w:before="0" w:after="0"/>
            </w:pPr>
          </w:p>
        </w:tc>
      </w:tr>
      <w:tr w:rsidR="003E0500" w14:paraId="7592022F" w14:textId="77777777">
        <w:trPr>
          <w:cantSplit/>
          <w:jc w:val="center"/>
        </w:trPr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918D35" w14:textId="77777777" w:rsidR="003E0500" w:rsidRDefault="00000000">
            <w:pPr>
              <w:spacing w:before="0" w:after="30"/>
              <w:jc w:val="left"/>
            </w:pPr>
            <w:r>
              <w:rPr>
                <w:rFonts w:cs="Times New Roman"/>
                <w:sz w:val="18"/>
                <w:szCs w:val="18"/>
              </w:rPr>
              <w:t>Laurea triennale specifica (Ingegneria dell'Informazione o Informatica) o diploma ITS Academy area ICT — punti 8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E2E168" w14:textId="77777777" w:rsidR="003E0500" w:rsidRDefault="003E0500">
            <w:pPr>
              <w:spacing w:before="0" w:after="0"/>
            </w:pP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EDFA45" w14:textId="77777777" w:rsidR="003E0500" w:rsidRDefault="003E0500">
            <w:pPr>
              <w:spacing w:before="0" w:after="0"/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A6F857" w14:textId="77777777" w:rsidR="003E0500" w:rsidRDefault="003E0500">
            <w:pPr>
              <w:spacing w:before="0" w:after="0"/>
            </w:pPr>
          </w:p>
        </w:tc>
      </w:tr>
      <w:tr w:rsidR="003E0500" w14:paraId="25DF652A" w14:textId="77777777">
        <w:trPr>
          <w:cantSplit/>
          <w:jc w:val="center"/>
        </w:trPr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6ACA71" w14:textId="77777777" w:rsidR="003E0500" w:rsidRDefault="00000000">
            <w:pPr>
              <w:spacing w:before="0" w:after="30"/>
              <w:jc w:val="left"/>
            </w:pPr>
            <w:r>
              <w:rPr>
                <w:rFonts w:cs="Times New Roman"/>
                <w:sz w:val="18"/>
                <w:szCs w:val="18"/>
              </w:rPr>
              <w:t>Laurea triennale non specifica — punti 6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E55D8C" w14:textId="77777777" w:rsidR="003E0500" w:rsidRDefault="003E0500">
            <w:pPr>
              <w:spacing w:before="0" w:after="0"/>
            </w:pP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426726" w14:textId="77777777" w:rsidR="003E0500" w:rsidRDefault="003E0500">
            <w:pPr>
              <w:spacing w:before="0" w:after="0"/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7C0BDA" w14:textId="77777777" w:rsidR="003E0500" w:rsidRDefault="003E0500">
            <w:pPr>
              <w:spacing w:before="0" w:after="0"/>
            </w:pPr>
          </w:p>
        </w:tc>
      </w:tr>
      <w:tr w:rsidR="003E0500" w14:paraId="14CA1FE3" w14:textId="77777777">
        <w:trPr>
          <w:cantSplit/>
          <w:jc w:val="center"/>
        </w:trPr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38D43A" w14:textId="77777777" w:rsidR="003E0500" w:rsidRDefault="00000000">
            <w:pPr>
              <w:spacing w:before="0" w:after="30"/>
              <w:jc w:val="left"/>
            </w:pPr>
            <w:r>
              <w:rPr>
                <w:rFonts w:cs="Times New Roman"/>
                <w:sz w:val="18"/>
                <w:szCs w:val="18"/>
              </w:rPr>
              <w:t>Diploma di istruzione secondaria di secondo grado — punti 5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3271FD" w14:textId="77777777" w:rsidR="003E0500" w:rsidRDefault="003E0500">
            <w:pPr>
              <w:spacing w:before="0" w:after="0"/>
            </w:pP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4BC43D" w14:textId="77777777" w:rsidR="003E0500" w:rsidRDefault="003E0500">
            <w:pPr>
              <w:spacing w:before="0" w:after="0"/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B41D05" w14:textId="77777777" w:rsidR="003E0500" w:rsidRDefault="003E0500">
            <w:pPr>
              <w:spacing w:before="0" w:after="0"/>
            </w:pPr>
          </w:p>
        </w:tc>
      </w:tr>
      <w:tr w:rsidR="003E0500" w14:paraId="174A7CD4" w14:textId="77777777">
        <w:trPr>
          <w:cantSplit/>
          <w:jc w:val="center"/>
        </w:trPr>
        <w:tc>
          <w:tcPr>
            <w:tcW w:w="10466" w:type="dxa"/>
            <w:gridSpan w:val="4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35FD7D" w14:textId="77777777" w:rsidR="003E0500" w:rsidRDefault="00000000">
            <w:pPr>
              <w:spacing w:before="0" w:after="30"/>
              <w:jc w:val="left"/>
            </w:pPr>
            <w:r>
              <w:rPr>
                <w:rFonts w:cs="Times New Roman"/>
                <w:b/>
                <w:bCs/>
                <w:sz w:val="18"/>
                <w:szCs w:val="18"/>
              </w:rPr>
              <w:t>B. CERTIFICAZIONI — max 2 punti (cumulabili fino al massimo)</w:t>
            </w:r>
          </w:p>
        </w:tc>
      </w:tr>
      <w:tr w:rsidR="003E0500" w14:paraId="51F2DF08" w14:textId="77777777">
        <w:trPr>
          <w:cantSplit/>
          <w:jc w:val="center"/>
        </w:trPr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A39162" w14:textId="77777777" w:rsidR="003E0500" w:rsidRDefault="00000000">
            <w:pPr>
              <w:spacing w:before="0" w:after="30"/>
              <w:jc w:val="left"/>
            </w:pPr>
            <w:r>
              <w:rPr>
                <w:rFonts w:cs="Times New Roman"/>
                <w:sz w:val="18"/>
                <w:szCs w:val="18"/>
              </w:rPr>
              <w:t>Certificazione DigCompEdu — punti 2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0D1133" w14:textId="77777777" w:rsidR="003E0500" w:rsidRDefault="003E0500">
            <w:pPr>
              <w:spacing w:before="0" w:after="0"/>
            </w:pP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59BEFF" w14:textId="77777777" w:rsidR="003E0500" w:rsidRDefault="003E0500">
            <w:pPr>
              <w:spacing w:before="0" w:after="0"/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0124F1" w14:textId="77777777" w:rsidR="003E0500" w:rsidRDefault="003E0500">
            <w:pPr>
              <w:spacing w:before="0" w:after="0"/>
            </w:pPr>
          </w:p>
        </w:tc>
      </w:tr>
      <w:tr w:rsidR="003E0500" w14:paraId="5B7EA1DC" w14:textId="77777777">
        <w:trPr>
          <w:cantSplit/>
          <w:jc w:val="center"/>
        </w:trPr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63198F" w14:textId="77777777" w:rsidR="003E0500" w:rsidRDefault="00000000">
            <w:pPr>
              <w:spacing w:before="0" w:after="30"/>
              <w:jc w:val="left"/>
            </w:pPr>
            <w:r>
              <w:rPr>
                <w:rFonts w:cs="Times New Roman"/>
                <w:sz w:val="18"/>
                <w:szCs w:val="18"/>
              </w:rPr>
              <w:t>Certificazione DigComp 2.2 — punti 1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D8731F" w14:textId="77777777" w:rsidR="003E0500" w:rsidRDefault="003E0500">
            <w:pPr>
              <w:spacing w:before="0" w:after="0"/>
            </w:pP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C51C97" w14:textId="77777777" w:rsidR="003E0500" w:rsidRDefault="003E0500">
            <w:pPr>
              <w:spacing w:before="0" w:after="0"/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E6ACC3" w14:textId="77777777" w:rsidR="003E0500" w:rsidRDefault="003E0500">
            <w:pPr>
              <w:spacing w:before="0" w:after="0"/>
            </w:pPr>
          </w:p>
        </w:tc>
      </w:tr>
      <w:tr w:rsidR="003E0500" w14:paraId="17759383" w14:textId="77777777">
        <w:trPr>
          <w:cantSplit/>
          <w:jc w:val="center"/>
        </w:trPr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1459DA" w14:textId="77777777" w:rsidR="003E0500" w:rsidRDefault="00000000">
            <w:pPr>
              <w:spacing w:before="0" w:after="30"/>
              <w:jc w:val="left"/>
            </w:pPr>
            <w:r>
              <w:rPr>
                <w:rFonts w:cs="Times New Roman"/>
                <w:sz w:val="18"/>
                <w:szCs w:val="18"/>
              </w:rPr>
              <w:lastRenderedPageBreak/>
              <w:t>Certificazioni professionali specialistiche IT (CompTIA, Cisco, Microsoft, LPI, EUCIP, ICDL IT Security Specialised, ecc.) — punti 0,50 ciascuna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C7CD5F" w14:textId="77777777" w:rsidR="003E0500" w:rsidRDefault="003E0500">
            <w:pPr>
              <w:spacing w:before="0" w:after="0"/>
            </w:pP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1E92CB" w14:textId="77777777" w:rsidR="003E0500" w:rsidRDefault="003E0500">
            <w:pPr>
              <w:spacing w:before="0" w:after="0"/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F27B6B" w14:textId="77777777" w:rsidR="003E0500" w:rsidRDefault="003E0500">
            <w:pPr>
              <w:spacing w:before="0" w:after="0"/>
            </w:pPr>
          </w:p>
        </w:tc>
      </w:tr>
      <w:tr w:rsidR="003E0500" w14:paraId="757FC840" w14:textId="77777777">
        <w:trPr>
          <w:cantSplit/>
          <w:jc w:val="center"/>
        </w:trPr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A8C1B0" w14:textId="77777777" w:rsidR="003E0500" w:rsidRDefault="00000000">
            <w:pPr>
              <w:spacing w:before="0" w:after="30"/>
              <w:jc w:val="left"/>
            </w:pPr>
            <w:r>
              <w:rPr>
                <w:rFonts w:cs="Times New Roman"/>
                <w:sz w:val="18"/>
                <w:szCs w:val="18"/>
              </w:rPr>
              <w:t>Certificazioni EIPASS, ECDL/ICDL, Pekit — punti 0,25 ciascuna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1B4026" w14:textId="77777777" w:rsidR="003E0500" w:rsidRDefault="003E0500">
            <w:pPr>
              <w:spacing w:before="0" w:after="0"/>
            </w:pP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78C906" w14:textId="77777777" w:rsidR="003E0500" w:rsidRDefault="003E0500">
            <w:pPr>
              <w:spacing w:before="0" w:after="0"/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C4AF23" w14:textId="77777777" w:rsidR="003E0500" w:rsidRDefault="003E0500">
            <w:pPr>
              <w:spacing w:before="0" w:after="0"/>
            </w:pPr>
          </w:p>
        </w:tc>
      </w:tr>
      <w:tr w:rsidR="003E0500" w14:paraId="19048191" w14:textId="77777777">
        <w:trPr>
          <w:cantSplit/>
          <w:jc w:val="center"/>
        </w:trPr>
        <w:tc>
          <w:tcPr>
            <w:tcW w:w="10466" w:type="dxa"/>
            <w:gridSpan w:val="4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3226BA" w14:textId="77777777" w:rsidR="003E0500" w:rsidRDefault="00000000">
            <w:pPr>
              <w:spacing w:before="0" w:after="30"/>
              <w:jc w:val="left"/>
            </w:pPr>
            <w:r>
              <w:rPr>
                <w:rFonts w:cs="Times New Roman"/>
                <w:b/>
                <w:bCs/>
                <w:sz w:val="18"/>
                <w:szCs w:val="18"/>
              </w:rPr>
              <w:t>C. ESPERIENZE PREGRESSE — max 20 punti (anno valutabile se esperienza &gt; 6 mesi)</w:t>
            </w:r>
          </w:p>
        </w:tc>
      </w:tr>
      <w:tr w:rsidR="003E0500" w14:paraId="7D340A82" w14:textId="77777777">
        <w:trPr>
          <w:cantSplit/>
          <w:jc w:val="center"/>
        </w:trPr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EB62E7" w14:textId="3A6B7AFD" w:rsidR="003E0500" w:rsidRDefault="00000000">
            <w:pPr>
              <w:spacing w:before="0" w:after="30"/>
              <w:jc w:val="left"/>
            </w:pPr>
            <w:r>
              <w:rPr>
                <w:rFonts w:cs="Times New Roman"/>
                <w:sz w:val="18"/>
                <w:szCs w:val="18"/>
              </w:rPr>
              <w:t>Esperienze di tecnico/consulente informatico presso istituzioni scolastiche statali — punti 1</w:t>
            </w:r>
            <w:r w:rsidR="00A6428A">
              <w:rPr>
                <w:rFonts w:cs="Times New Roman"/>
                <w:sz w:val="18"/>
                <w:szCs w:val="18"/>
              </w:rPr>
              <w:t>,5</w:t>
            </w:r>
            <w:r>
              <w:rPr>
                <w:rFonts w:cs="Times New Roman"/>
                <w:sz w:val="18"/>
                <w:szCs w:val="18"/>
              </w:rPr>
              <w:t xml:space="preserve"> per anno (n. anni: ____)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3E1FD8" w14:textId="77777777" w:rsidR="003E0500" w:rsidRDefault="003E0500">
            <w:pPr>
              <w:spacing w:before="0" w:after="0"/>
            </w:pP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5878D5" w14:textId="77777777" w:rsidR="003E0500" w:rsidRDefault="003E0500">
            <w:pPr>
              <w:spacing w:before="0" w:after="0"/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207BA3" w14:textId="77777777" w:rsidR="003E0500" w:rsidRDefault="003E0500">
            <w:pPr>
              <w:spacing w:before="0" w:after="0"/>
            </w:pPr>
          </w:p>
        </w:tc>
      </w:tr>
      <w:tr w:rsidR="003E0500" w14:paraId="730C715D" w14:textId="77777777">
        <w:trPr>
          <w:cantSplit/>
          <w:jc w:val="center"/>
        </w:trPr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840573" w14:textId="43743340" w:rsidR="003E0500" w:rsidRDefault="00000000">
            <w:pPr>
              <w:spacing w:before="0" w:after="30"/>
              <w:jc w:val="left"/>
            </w:pPr>
            <w:r>
              <w:rPr>
                <w:rFonts w:cs="Times New Roman"/>
                <w:sz w:val="18"/>
                <w:szCs w:val="18"/>
              </w:rPr>
              <w:t xml:space="preserve">Esperienze di tecnico/consulente informatico nel settore privato — punti </w:t>
            </w:r>
            <w:r w:rsidR="00A6428A">
              <w:rPr>
                <w:rFonts w:cs="Times New Roman"/>
                <w:sz w:val="18"/>
                <w:szCs w:val="18"/>
              </w:rPr>
              <w:t>1</w:t>
            </w:r>
            <w:r>
              <w:rPr>
                <w:rFonts w:cs="Times New Roman"/>
                <w:sz w:val="18"/>
                <w:szCs w:val="18"/>
              </w:rPr>
              <w:t xml:space="preserve"> per anno (n. anni: ____)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D20017" w14:textId="77777777" w:rsidR="003E0500" w:rsidRDefault="003E0500">
            <w:pPr>
              <w:spacing w:before="0" w:after="0"/>
            </w:pP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5A6119" w14:textId="77777777" w:rsidR="003E0500" w:rsidRDefault="003E0500">
            <w:pPr>
              <w:spacing w:before="0" w:after="0"/>
            </w:pP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4BE7E7" w14:textId="77777777" w:rsidR="003E0500" w:rsidRDefault="003E0500">
            <w:pPr>
              <w:spacing w:before="0" w:after="0"/>
            </w:pPr>
          </w:p>
        </w:tc>
      </w:tr>
      <w:tr w:rsidR="003E0500" w14:paraId="47D7F9F3" w14:textId="77777777">
        <w:trPr>
          <w:cantSplit/>
          <w:jc w:val="center"/>
        </w:trPr>
        <w:tc>
          <w:tcPr>
            <w:tcW w:w="10466" w:type="dxa"/>
            <w:gridSpan w:val="4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6604EE" w14:textId="77777777" w:rsidR="003E0500" w:rsidRDefault="00000000">
            <w:pPr>
              <w:spacing w:before="0" w:after="30"/>
              <w:jc w:val="left"/>
            </w:pPr>
            <w:r>
              <w:rPr>
                <w:rFonts w:cs="Times New Roman"/>
                <w:b/>
                <w:bCs/>
                <w:sz w:val="18"/>
                <w:szCs w:val="18"/>
              </w:rPr>
              <w:t>D. OFFERTA ECONOMICA (solo per i soggetti esterni) — max 10 punti — A CURA DELLA COMMISSIONE</w:t>
            </w:r>
          </w:p>
        </w:tc>
      </w:tr>
      <w:tr w:rsidR="003E0500" w14:paraId="04CADFFA" w14:textId="77777777">
        <w:trPr>
          <w:cantSplit/>
          <w:jc w:val="center"/>
        </w:trPr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9CB0CD" w14:textId="77777777" w:rsidR="003E0500" w:rsidRDefault="00000000">
            <w:pPr>
              <w:spacing w:before="0" w:after="30"/>
              <w:jc w:val="left"/>
            </w:pPr>
            <w:r>
              <w:rPr>
                <w:rFonts w:cs="Times New Roman"/>
                <w:sz w:val="18"/>
                <w:szCs w:val="18"/>
              </w:rPr>
              <w:t>P = compenso minore / compenso offerto x 10 (arrotondamento al primo decimale inferiore)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3773EC" w14:textId="77777777" w:rsidR="003E0500" w:rsidRDefault="003E0500">
            <w:pPr>
              <w:spacing w:before="0" w:after="30"/>
              <w:jc w:val="center"/>
            </w:pP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672192" w14:textId="77777777" w:rsidR="003E0500" w:rsidRDefault="00000000">
            <w:pPr>
              <w:spacing w:before="0" w:after="30"/>
              <w:jc w:val="center"/>
            </w:pPr>
            <w:r>
              <w:rPr>
                <w:rFonts w:cs="Times New Roman"/>
                <w:sz w:val="18"/>
                <w:szCs w:val="18"/>
              </w:rPr>
              <w:t>ALLEGATO B (solo per candidati esterni)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7F82D5" w14:textId="77777777" w:rsidR="003E0500" w:rsidRDefault="003E0500">
            <w:pPr>
              <w:spacing w:before="0" w:after="0"/>
            </w:pPr>
          </w:p>
        </w:tc>
      </w:tr>
      <w:tr w:rsidR="003E0500" w14:paraId="22345FDD" w14:textId="77777777">
        <w:trPr>
          <w:cantSplit/>
          <w:jc w:val="center"/>
        </w:trPr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FF2EF1" w14:textId="77777777" w:rsidR="003E0500" w:rsidRDefault="00000000">
            <w:pPr>
              <w:spacing w:before="0" w:after="30"/>
              <w:jc w:val="left"/>
            </w:pPr>
            <w:r>
              <w:rPr>
                <w:rFonts w:cs="Times New Roman"/>
                <w:b/>
                <w:bCs/>
                <w:sz w:val="18"/>
                <w:szCs w:val="18"/>
              </w:rPr>
              <w:t>TOTALE PUNTEGGIO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B8CB6F" w14:textId="77777777" w:rsidR="003E0500" w:rsidRDefault="003E0500">
            <w:pPr>
              <w:spacing w:before="0" w:after="0"/>
            </w:pPr>
          </w:p>
        </w:tc>
        <w:tc>
          <w:tcPr>
            <w:tcW w:w="27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615324" w14:textId="77777777" w:rsidR="003E0500" w:rsidRDefault="00000000">
            <w:pPr>
              <w:spacing w:before="0" w:after="30"/>
              <w:jc w:val="center"/>
            </w:pPr>
            <w:r>
              <w:rPr>
                <w:rFonts w:cs="Times New Roman"/>
                <w:sz w:val="18"/>
                <w:szCs w:val="18"/>
              </w:rPr>
              <w:t>—</w:t>
            </w:r>
          </w:p>
        </w:tc>
        <w:tc>
          <w:tcPr>
            <w:tcW w:w="18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BF628C" w14:textId="77777777" w:rsidR="003E0500" w:rsidRDefault="003E0500">
            <w:pPr>
              <w:spacing w:before="0" w:after="0"/>
            </w:pPr>
          </w:p>
        </w:tc>
      </w:tr>
    </w:tbl>
    <w:p w14:paraId="4E4E744E" w14:textId="77777777" w:rsidR="003E0500" w:rsidRDefault="00000000">
      <w:pPr>
        <w:keepNext/>
        <w:spacing w:before="160" w:after="0"/>
      </w:pPr>
      <w:r>
        <w:rPr>
          <w:rFonts w:cs="Times New Roman"/>
          <w:b/>
          <w:bCs/>
          <w:szCs w:val="22"/>
        </w:rPr>
        <w:t>Dichiara, inoltre:</w:t>
      </w:r>
    </w:p>
    <w:p w14:paraId="32D0B811" w14:textId="77777777" w:rsidR="003E0500" w:rsidRDefault="00000000">
      <w:pPr>
        <w:tabs>
          <w:tab w:val="left" w:pos="426"/>
        </w:tabs>
        <w:spacing w:before="0" w:after="40"/>
        <w:ind w:left="426" w:hanging="284"/>
      </w:pPr>
      <w:r>
        <w:rPr>
          <w:rFonts w:cs="Times New Roman"/>
          <w:szCs w:val="22"/>
        </w:rPr>
        <w:t>-</w:t>
      </w:r>
      <w:r>
        <w:tab/>
      </w:r>
      <w:r>
        <w:rPr>
          <w:rFonts w:cs="Times New Roman"/>
          <w:szCs w:val="22"/>
        </w:rPr>
        <w:t>di aver preso visione dell'Avviso e di accettare tutte le condizioni in esso contenute, ivi compresi i tempi di intervento e le modalità di svolgimento del servizio di cui all'art. 3;</w:t>
      </w:r>
    </w:p>
    <w:p w14:paraId="0C3234F4" w14:textId="77777777" w:rsidR="003E0500" w:rsidRDefault="00000000">
      <w:pPr>
        <w:tabs>
          <w:tab w:val="left" w:pos="426"/>
        </w:tabs>
        <w:spacing w:before="0" w:after="40"/>
        <w:ind w:left="426" w:hanging="284"/>
      </w:pPr>
      <w:r>
        <w:rPr>
          <w:rFonts w:cs="Times New Roman"/>
          <w:szCs w:val="22"/>
        </w:rPr>
        <w:t>-</w:t>
      </w:r>
      <w:r>
        <w:tab/>
      </w:r>
      <w:r>
        <w:rPr>
          <w:rFonts w:cs="Times New Roman"/>
          <w:szCs w:val="22"/>
        </w:rPr>
        <w:t>di impegnarsi a rispettare gli obblighi di riservatezza e protezione dei dati di cui all'art. 4 dell'Avviso, anche successivamente alla cessazione dell'incarico, e di accettare, in caso di conferimento dell'incarico, la designazione quale persona autorizzata al trattamento ovvero quale Responsabile del trattamento e, ove ne ricorrano i presupposti, quale amministratore di sistema;</w:t>
      </w:r>
    </w:p>
    <w:p w14:paraId="7D2620C5" w14:textId="77777777" w:rsidR="003E0500" w:rsidRDefault="00000000">
      <w:pPr>
        <w:tabs>
          <w:tab w:val="left" w:pos="426"/>
        </w:tabs>
        <w:spacing w:before="0" w:after="40"/>
        <w:ind w:left="426" w:hanging="284"/>
      </w:pPr>
      <w:r>
        <w:rPr>
          <w:rFonts w:cs="Times New Roman"/>
          <w:szCs w:val="22"/>
        </w:rPr>
        <w:t>-</w:t>
      </w:r>
      <w:r>
        <w:tab/>
      </w:r>
      <w:r>
        <w:rPr>
          <w:rFonts w:cs="Times New Roman"/>
          <w:szCs w:val="22"/>
        </w:rPr>
        <w:t>di essere consapevole che l'incarico ha natura personale e non può essere delegato, ceduto o subaffidato a terzi;</w:t>
      </w:r>
    </w:p>
    <w:p w14:paraId="3AC4253F" w14:textId="77777777" w:rsidR="003E0500" w:rsidRDefault="00000000">
      <w:pPr>
        <w:tabs>
          <w:tab w:val="left" w:pos="426"/>
        </w:tabs>
        <w:spacing w:before="0" w:after="40"/>
        <w:ind w:left="426" w:hanging="284"/>
      </w:pPr>
      <w:r>
        <w:rPr>
          <w:rFonts w:cs="Times New Roman"/>
          <w:szCs w:val="22"/>
        </w:rPr>
        <w:t>-</w:t>
      </w:r>
      <w:r>
        <w:tab/>
      </w:r>
      <w:r>
        <w:rPr>
          <w:rFonts w:cs="Times New Roman"/>
          <w:szCs w:val="22"/>
        </w:rPr>
        <w:t>(solo per il personale esterno) di provvedere in proprio alle coperture assicurative per infortuni e responsabilità civile e al versamento degli oneri previdenziali e assistenziali eventualmente dovuti;</w:t>
      </w:r>
    </w:p>
    <w:p w14:paraId="11D5A926" w14:textId="77777777" w:rsidR="003E0500" w:rsidRDefault="00000000">
      <w:pPr>
        <w:tabs>
          <w:tab w:val="left" w:pos="426"/>
        </w:tabs>
        <w:spacing w:before="0" w:after="40"/>
        <w:ind w:left="426" w:hanging="284"/>
      </w:pPr>
      <w:r>
        <w:rPr>
          <w:rFonts w:cs="Times New Roman"/>
          <w:szCs w:val="22"/>
        </w:rPr>
        <w:t>-</w:t>
      </w:r>
      <w:r>
        <w:tab/>
      </w:r>
      <w:r>
        <w:rPr>
          <w:rFonts w:cs="Times New Roman"/>
          <w:szCs w:val="22"/>
        </w:rPr>
        <w:t>che i recapiti sopra indicati sono quelli presso i quali intende ricevere le comunicazioni relative alla procedura, autorizzando espressamente l'Istituzione scolastica al loro utilizzo, e di essere informato che l'Istituzione scolastica non sarà responsabile in caso di dispersione di comunicazioni dipendente da mancata o inesatta indicazione dei recapiti, oppure da mancata o tardiva comunicazione del cambiamento degli stessi;</w:t>
      </w:r>
    </w:p>
    <w:p w14:paraId="4CC6C051" w14:textId="77777777" w:rsidR="003E0500" w:rsidRDefault="00000000">
      <w:pPr>
        <w:tabs>
          <w:tab w:val="left" w:pos="426"/>
        </w:tabs>
        <w:spacing w:before="0" w:after="40"/>
        <w:ind w:left="426" w:hanging="284"/>
      </w:pPr>
      <w:r>
        <w:rPr>
          <w:rFonts w:cs="Times New Roman"/>
          <w:szCs w:val="22"/>
        </w:rPr>
        <w:t>-</w:t>
      </w:r>
      <w:r>
        <w:tab/>
      </w:r>
      <w:r>
        <w:rPr>
          <w:rFonts w:cs="Times New Roman"/>
          <w:szCs w:val="22"/>
        </w:rPr>
        <w:t>di impegnarsi a comunicare tempestivamente all'Istituto Comprensivo Francavilla-Cerchiara ogni variazione dei dati forniti nell'ambito della presente dichiarazione;</w:t>
      </w:r>
    </w:p>
    <w:p w14:paraId="7FCCAF06" w14:textId="77777777" w:rsidR="003E0500" w:rsidRDefault="00000000">
      <w:pPr>
        <w:tabs>
          <w:tab w:val="left" w:pos="426"/>
        </w:tabs>
        <w:spacing w:before="0" w:after="40"/>
        <w:ind w:left="426" w:hanging="284"/>
      </w:pPr>
      <w:r>
        <w:rPr>
          <w:rFonts w:cs="Times New Roman"/>
          <w:szCs w:val="22"/>
        </w:rPr>
        <w:t>-</w:t>
      </w:r>
      <w:r>
        <w:tab/>
      </w:r>
      <w:r>
        <w:rPr>
          <w:rFonts w:cs="Times New Roman"/>
          <w:szCs w:val="22"/>
        </w:rPr>
        <w:t>di aver preso visione dell'informativa sul trattamento dei dati personali di cui all'art. 14 dell'Avviso;</w:t>
      </w:r>
    </w:p>
    <w:p w14:paraId="6A6383F2" w14:textId="77777777" w:rsidR="003E0500" w:rsidRDefault="00000000">
      <w:pPr>
        <w:tabs>
          <w:tab w:val="left" w:pos="426"/>
        </w:tabs>
        <w:spacing w:before="0" w:after="40"/>
        <w:ind w:left="426" w:hanging="284"/>
      </w:pPr>
      <w:r>
        <w:rPr>
          <w:rFonts w:cs="Times New Roman"/>
          <w:szCs w:val="22"/>
        </w:rPr>
        <w:t>-</w:t>
      </w:r>
      <w:r>
        <w:tab/>
      </w:r>
      <w:r>
        <w:rPr>
          <w:rFonts w:cs="Times New Roman"/>
          <w:szCs w:val="22"/>
        </w:rPr>
        <w:t>di essere informato che, ai sensi e per gli effetti di cui all'art. 15, comma 1, del D.Lgs. n. 33/2013, in caso di conferimento dell'incarico, i dati relativi all'incarico e il curriculum vitae saranno pubblicati sul sito web dell'Istituto nella sezione «Amministrazione Trasparente».</w:t>
      </w:r>
    </w:p>
    <w:p w14:paraId="06C9C40B" w14:textId="77777777" w:rsidR="003E0500" w:rsidRDefault="00000000">
      <w:pPr>
        <w:keepNext/>
        <w:spacing w:after="0"/>
      </w:pPr>
      <w:r>
        <w:rPr>
          <w:rFonts w:cs="Times New Roman"/>
          <w:b/>
          <w:bCs/>
          <w:szCs w:val="22"/>
        </w:rPr>
        <w:t>Si allega alla presente:</w:t>
      </w:r>
    </w:p>
    <w:p w14:paraId="05728768" w14:textId="77777777" w:rsidR="003E0500" w:rsidRDefault="00000000">
      <w:pPr>
        <w:tabs>
          <w:tab w:val="left" w:pos="426"/>
        </w:tabs>
        <w:spacing w:before="0" w:after="20"/>
        <w:ind w:left="426" w:hanging="284"/>
      </w:pPr>
      <w:r>
        <w:rPr>
          <w:rFonts w:cs="Times New Roman"/>
          <w:szCs w:val="22"/>
        </w:rPr>
        <w:t>-</w:t>
      </w:r>
      <w:r>
        <w:tab/>
      </w:r>
      <w:r>
        <w:rPr>
          <w:rFonts w:cs="Times New Roman"/>
          <w:szCs w:val="22"/>
        </w:rPr>
        <w:t>curriculum vitae in formato europeo, datato e sottoscritto, con autodichiarazione ai sensi degli artt. 46 e 47 del D.P.R. 445/2000;</w:t>
      </w:r>
    </w:p>
    <w:p w14:paraId="15C1571B" w14:textId="77777777" w:rsidR="003E0500" w:rsidRDefault="00000000">
      <w:pPr>
        <w:tabs>
          <w:tab w:val="left" w:pos="426"/>
        </w:tabs>
        <w:spacing w:before="0" w:after="20"/>
        <w:ind w:left="426" w:hanging="284"/>
      </w:pPr>
      <w:r>
        <w:rPr>
          <w:rFonts w:cs="Times New Roman"/>
          <w:szCs w:val="22"/>
        </w:rPr>
        <w:t>-</w:t>
      </w:r>
      <w:r>
        <w:tab/>
      </w:r>
      <w:r>
        <w:rPr>
          <w:rFonts w:cs="Times New Roman"/>
          <w:szCs w:val="22"/>
        </w:rPr>
        <w:t>copia delle certificazioni dichiarate (ovvero dichiarazione sostitutiva recante gli estremi delle stesse);</w:t>
      </w:r>
    </w:p>
    <w:p w14:paraId="353774BC" w14:textId="77777777" w:rsidR="003E0500" w:rsidRDefault="00000000">
      <w:pPr>
        <w:tabs>
          <w:tab w:val="left" w:pos="426"/>
        </w:tabs>
        <w:spacing w:before="0" w:after="20"/>
        <w:ind w:left="426" w:hanging="284"/>
      </w:pPr>
      <w:r>
        <w:rPr>
          <w:rFonts w:cs="Times New Roman"/>
          <w:szCs w:val="22"/>
        </w:rPr>
        <w:t>-</w:t>
      </w:r>
      <w:r>
        <w:tab/>
      </w:r>
      <w:r>
        <w:rPr>
          <w:rFonts w:cs="Times New Roman"/>
          <w:szCs w:val="22"/>
        </w:rPr>
        <w:t>(solo per il personale esterno) Allegato B – Offerta economica;</w:t>
      </w:r>
    </w:p>
    <w:p w14:paraId="2B86268A" w14:textId="77777777" w:rsidR="003E0500" w:rsidRDefault="00000000">
      <w:pPr>
        <w:tabs>
          <w:tab w:val="left" w:pos="426"/>
        </w:tabs>
        <w:spacing w:before="0" w:after="20"/>
        <w:ind w:left="426" w:hanging="284"/>
      </w:pPr>
      <w:r>
        <w:rPr>
          <w:rFonts w:cs="Times New Roman"/>
          <w:szCs w:val="22"/>
        </w:rPr>
        <w:t>-</w:t>
      </w:r>
      <w:r>
        <w:tab/>
      </w:r>
      <w:r>
        <w:rPr>
          <w:rFonts w:cs="Times New Roman"/>
          <w:szCs w:val="22"/>
        </w:rPr>
        <w:t>(per il personale di altre istituzioni scolastiche e i dipendenti di altre P.A.) autorizzazione dell'Amministrazione di appartenenza o copia della relativa richiesta;</w:t>
      </w:r>
    </w:p>
    <w:p w14:paraId="54815898" w14:textId="77777777" w:rsidR="003E0500" w:rsidRDefault="00000000">
      <w:pPr>
        <w:tabs>
          <w:tab w:val="left" w:pos="426"/>
        </w:tabs>
        <w:spacing w:before="0" w:after="20"/>
        <w:ind w:left="426" w:hanging="284"/>
      </w:pPr>
      <w:r>
        <w:rPr>
          <w:rFonts w:cs="Times New Roman"/>
          <w:szCs w:val="22"/>
        </w:rPr>
        <w:lastRenderedPageBreak/>
        <w:t>-</w:t>
      </w:r>
      <w:r>
        <w:tab/>
      </w:r>
      <w:r>
        <w:rPr>
          <w:rFonts w:cs="Times New Roman"/>
          <w:szCs w:val="22"/>
        </w:rPr>
        <w:t>fotocopia fronte/retro del documento di identità in corso di validità.</w:t>
      </w:r>
    </w:p>
    <w:p w14:paraId="01309E9B" w14:textId="77777777" w:rsidR="003E0500" w:rsidRDefault="00000000">
      <w:pPr>
        <w:keepNext/>
        <w:spacing w:after="0"/>
      </w:pPr>
      <w:r>
        <w:rPr>
          <w:rFonts w:cs="Times New Roman"/>
          <w:szCs w:val="22"/>
        </w:rPr>
        <w:t>Dichiara altresì di prestare il proprio consenso, ai fini dell'espletamento della procedura in oggetto e dell'eventuale conferimento dell'incarico, al trattamento dei propri dati personali ai sensi dell'art. 13 del Regolamento (UE) 2016/679 e del D.Lgs. 30 giugno 2003, n. 196.</w:t>
      </w:r>
    </w:p>
    <w:p w14:paraId="41415C8D" w14:textId="77777777" w:rsidR="003E0500" w:rsidRDefault="00000000">
      <w:pPr>
        <w:keepNext/>
        <w:tabs>
          <w:tab w:val="center" w:pos="8000"/>
        </w:tabs>
        <w:spacing w:after="0"/>
      </w:pPr>
      <w:r>
        <w:rPr>
          <w:rFonts w:cs="Times New Roman"/>
          <w:szCs w:val="22"/>
        </w:rPr>
        <w:t>Luogo e data ____________________, ______________</w:t>
      </w:r>
      <w:r>
        <w:tab/>
      </w:r>
      <w:r>
        <w:rPr>
          <w:rFonts w:cs="Times New Roman"/>
          <w:szCs w:val="22"/>
        </w:rPr>
        <w:t>Firma del Partecipante</w:t>
      </w:r>
    </w:p>
    <w:p w14:paraId="03886891" w14:textId="77777777" w:rsidR="003E0500" w:rsidRDefault="00000000">
      <w:pPr>
        <w:tabs>
          <w:tab w:val="center" w:pos="8000"/>
        </w:tabs>
        <w:spacing w:before="240" w:after="0"/>
      </w:pPr>
      <w:r>
        <w:tab/>
      </w:r>
      <w:r>
        <w:rPr>
          <w:rFonts w:cs="Times New Roman"/>
          <w:szCs w:val="22"/>
        </w:rPr>
        <w:t>_______________________________</w:t>
      </w:r>
    </w:p>
    <w:sectPr w:rsidR="003E0500" w:rsidSect="00FB67B5">
      <w:headerReference w:type="default" r:id="rId7"/>
      <w:footerReference w:type="default" r:id="rId8"/>
      <w:pgSz w:w="11906" w:h="16838"/>
      <w:pgMar w:top="2127" w:right="720" w:bottom="720" w:left="720" w:header="709" w:footer="6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4C907" w14:textId="77777777" w:rsidR="0009429E" w:rsidRDefault="0009429E" w:rsidP="00FB67B5">
      <w:r>
        <w:separator/>
      </w:r>
    </w:p>
  </w:endnote>
  <w:endnote w:type="continuationSeparator" w:id="0">
    <w:p w14:paraId="53195CB5" w14:textId="77777777" w:rsidR="0009429E" w:rsidRDefault="0009429E" w:rsidP="00FB6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B1ACC" w14:textId="77777777" w:rsidR="00FB67B5" w:rsidRPr="00FB67B5" w:rsidRDefault="00FB67B5" w:rsidP="00FB67B5">
    <w:pPr>
      <w:pBdr>
        <w:top w:val="single" w:sz="4" w:space="1" w:color="auto"/>
      </w:pBdr>
      <w:tabs>
        <w:tab w:val="center" w:pos="4550"/>
        <w:tab w:val="left" w:pos="5818"/>
      </w:tabs>
      <w:ind w:right="260"/>
      <w:jc w:val="right"/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</w:pPr>
    <w:r w:rsidRPr="00FB67B5">
      <w:rPr>
        <w:rFonts w:ascii="Arial" w:hAnsi="Arial" w:cs="Arial"/>
        <w:i/>
        <w:iCs/>
        <w:color w:val="AEAAAA" w:themeColor="background2" w:themeShade="BF"/>
        <w:spacing w:val="60"/>
        <w:kern w:val="0"/>
        <w:sz w:val="14"/>
        <w:szCs w:val="14"/>
      </w:rPr>
      <w:t>Pag.</w:t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t xml:space="preserve"> </w:t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fldChar w:fldCharType="begin"/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instrText>PAGE   \* MERGEFORMAT</w:instrText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fldChar w:fldCharType="separate"/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t>1</w:t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fldChar w:fldCharType="end"/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t xml:space="preserve"> di </w:t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fldChar w:fldCharType="begin"/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instrText>NUMPAGES  \* Arabic  \* MERGEFORMAT</w:instrText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fldChar w:fldCharType="separate"/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t>1</w:t>
    </w:r>
    <w:r w:rsidRPr="00FB67B5">
      <w:rPr>
        <w:rFonts w:ascii="Arial" w:hAnsi="Arial" w:cs="Arial"/>
        <w:i/>
        <w:iCs/>
        <w:color w:val="AEAAAA" w:themeColor="background2" w:themeShade="BF"/>
        <w:kern w:val="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AC651" w14:textId="77777777" w:rsidR="0009429E" w:rsidRDefault="0009429E" w:rsidP="00FB67B5">
      <w:r>
        <w:separator/>
      </w:r>
    </w:p>
  </w:footnote>
  <w:footnote w:type="continuationSeparator" w:id="0">
    <w:p w14:paraId="6EAA1D2A" w14:textId="77777777" w:rsidR="0009429E" w:rsidRDefault="0009429E" w:rsidP="00FB6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485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01"/>
      <w:gridCol w:w="7488"/>
      <w:gridCol w:w="1296"/>
    </w:tblGrid>
    <w:tr w:rsidR="00EC0A94" w14:paraId="0C22B90E" w14:textId="77777777" w:rsidTr="00933911">
      <w:tc>
        <w:tcPr>
          <w:tcW w:w="1701" w:type="dxa"/>
          <w:vAlign w:val="center"/>
        </w:tcPr>
        <w:p w14:paraId="6949E942" w14:textId="77777777" w:rsidR="00EC0A94" w:rsidRDefault="00EC0A94" w:rsidP="001B35DD">
          <w:pPr>
            <w:pStyle w:val="Intestazione"/>
            <w:spacing w:before="0" w:after="0"/>
            <w:jc w:val="center"/>
            <w:rPr>
              <w:b/>
              <w:bCs/>
            </w:rPr>
          </w:pPr>
          <w:r>
            <w:rPr>
              <w:noProof/>
            </w:rPr>
            <w:drawing>
              <wp:inline distT="0" distB="0" distL="0" distR="0" wp14:anchorId="3826EF83" wp14:editId="48BF5120">
                <wp:extent cx="1078883" cy="720000"/>
                <wp:effectExtent l="0" t="0" r="6985" b="4445"/>
                <wp:docPr id="796463517" name="Immagine 1" descr="Bandiera dell'Europa - Wikip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andiera dell'Europa - Wikiped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8883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88" w:type="dxa"/>
          <w:vAlign w:val="center"/>
        </w:tcPr>
        <w:p w14:paraId="538674F3" w14:textId="77777777" w:rsidR="00EC0A94" w:rsidRPr="00726B47" w:rsidRDefault="00EC0A94" w:rsidP="001B35DD">
          <w:pPr>
            <w:pStyle w:val="Intestazione"/>
            <w:spacing w:before="0" w:after="0"/>
            <w:jc w:val="center"/>
            <w:rPr>
              <w:rFonts w:cs="Times New Roman"/>
              <w:b/>
              <w:bCs/>
              <w:sz w:val="32"/>
              <w:szCs w:val="32"/>
            </w:rPr>
          </w:pPr>
          <w:r w:rsidRPr="00726B47">
            <w:rPr>
              <w:rFonts w:cs="Times New Roman"/>
              <w:b/>
              <w:bCs/>
              <w:sz w:val="32"/>
              <w:szCs w:val="32"/>
            </w:rPr>
            <w:t>Istituto Comprensivo Francavilla-Cerchiara</w:t>
          </w:r>
        </w:p>
        <w:p w14:paraId="68415E4C" w14:textId="77777777" w:rsidR="00EC0A94" w:rsidRPr="00726B47" w:rsidRDefault="00EC0A94" w:rsidP="001B35DD">
          <w:pPr>
            <w:pStyle w:val="Intestazione"/>
            <w:spacing w:before="0" w:after="0"/>
            <w:jc w:val="center"/>
            <w:rPr>
              <w:rFonts w:cs="Times New Roman"/>
              <w:b/>
              <w:bCs/>
              <w:szCs w:val="22"/>
            </w:rPr>
          </w:pPr>
          <w:r w:rsidRPr="00726B47">
            <w:rPr>
              <w:rFonts w:cs="Times New Roman"/>
              <w:b/>
              <w:bCs/>
              <w:szCs w:val="22"/>
            </w:rPr>
            <w:t>Francavilla Marittima-Cerchiara di Calabria-San Lorenzo Bellizzi</w:t>
          </w:r>
        </w:p>
        <w:p w14:paraId="2ECB8983" w14:textId="77777777" w:rsidR="00EC0A94" w:rsidRPr="00544C4A" w:rsidRDefault="00EC0A94" w:rsidP="001B35DD">
          <w:pPr>
            <w:pStyle w:val="Intestazione"/>
            <w:spacing w:before="0" w:after="0"/>
            <w:jc w:val="center"/>
            <w:rPr>
              <w:rFonts w:cs="Times New Roman"/>
              <w:sz w:val="18"/>
              <w:szCs w:val="18"/>
            </w:rPr>
          </w:pPr>
          <w:r w:rsidRPr="00544C4A">
            <w:rPr>
              <w:rFonts w:cs="Times New Roman"/>
              <w:sz w:val="18"/>
              <w:szCs w:val="18"/>
            </w:rPr>
            <w:t>Via S. Emiddio - 87072 Francavilla Marittima (CS) tel.0981-1904272</w:t>
          </w:r>
        </w:p>
        <w:p w14:paraId="516742C0" w14:textId="77777777" w:rsidR="00EC0A94" w:rsidRPr="00544C4A" w:rsidRDefault="00EC0A94" w:rsidP="001B35DD">
          <w:pPr>
            <w:pStyle w:val="Intestazione"/>
            <w:spacing w:before="0" w:after="0"/>
            <w:jc w:val="center"/>
            <w:rPr>
              <w:rFonts w:cs="Times New Roman"/>
              <w:sz w:val="18"/>
              <w:szCs w:val="18"/>
              <w:lang w:val="en-US"/>
            </w:rPr>
          </w:pPr>
          <w:r w:rsidRPr="00544C4A">
            <w:rPr>
              <w:rFonts w:cs="Times New Roman"/>
              <w:sz w:val="18"/>
              <w:szCs w:val="18"/>
              <w:lang w:val="en-US"/>
            </w:rPr>
            <w:t>C.F. 88001310783 - Cod. Mecc. CSIC82400P</w:t>
          </w:r>
        </w:p>
        <w:p w14:paraId="0178A9A1" w14:textId="77777777" w:rsidR="00EC0A94" w:rsidRPr="00544C4A" w:rsidRDefault="00EC0A94" w:rsidP="001B35DD">
          <w:pPr>
            <w:pStyle w:val="Intestazione"/>
            <w:spacing w:before="0" w:after="0"/>
            <w:jc w:val="center"/>
            <w:rPr>
              <w:rFonts w:cs="Times New Roman"/>
              <w:sz w:val="18"/>
              <w:szCs w:val="18"/>
              <w:lang w:val="en-US"/>
            </w:rPr>
          </w:pPr>
          <w:r w:rsidRPr="00544C4A">
            <w:rPr>
              <w:rFonts w:cs="Times New Roman"/>
              <w:sz w:val="18"/>
              <w:szCs w:val="18"/>
              <w:lang w:val="en-US"/>
            </w:rPr>
            <w:t>csic82400p@istruzione.it - csic82400p@pec.istruzione.it</w:t>
          </w:r>
        </w:p>
        <w:p w14:paraId="0D102BDB" w14:textId="77777777" w:rsidR="00EC0A94" w:rsidRPr="00544C4A" w:rsidRDefault="00EC0A94" w:rsidP="001B35DD">
          <w:pPr>
            <w:pStyle w:val="Intestazione"/>
            <w:spacing w:before="0" w:after="0"/>
            <w:jc w:val="center"/>
            <w:rPr>
              <w:rFonts w:cs="Times New Roman"/>
              <w:sz w:val="18"/>
              <w:szCs w:val="18"/>
              <w:lang w:val="en-US"/>
            </w:rPr>
          </w:pPr>
          <w:r w:rsidRPr="00544C4A">
            <w:rPr>
              <w:rFonts w:cs="Times New Roman"/>
              <w:sz w:val="18"/>
              <w:szCs w:val="18"/>
              <w:lang w:val="en-US"/>
            </w:rPr>
            <w:t>www.icfrancavillacerchiara.edu.it</w:t>
          </w:r>
        </w:p>
        <w:p w14:paraId="406F2409" w14:textId="77777777" w:rsidR="00EC0A94" w:rsidRPr="00544C4A" w:rsidRDefault="00EC0A94" w:rsidP="001B35DD">
          <w:pPr>
            <w:pStyle w:val="Intestazione"/>
            <w:spacing w:before="0" w:after="0"/>
            <w:jc w:val="center"/>
            <w:rPr>
              <w:rFonts w:cs="Times New Roman"/>
              <w:b/>
              <w:bCs/>
              <w:lang w:val="en-US"/>
            </w:rPr>
          </w:pPr>
        </w:p>
      </w:tc>
      <w:tc>
        <w:tcPr>
          <w:tcW w:w="1296" w:type="dxa"/>
          <w:vAlign w:val="center"/>
        </w:tcPr>
        <w:p w14:paraId="02C64A72" w14:textId="77777777" w:rsidR="00EC0A94" w:rsidRDefault="00EC0A94" w:rsidP="001B35DD">
          <w:pPr>
            <w:pStyle w:val="Intestazione"/>
            <w:spacing w:before="0" w:after="0"/>
            <w:jc w:val="center"/>
            <w:rPr>
              <w:b/>
              <w:bCs/>
            </w:rPr>
          </w:pPr>
          <w:r>
            <w:rPr>
              <w:noProof/>
            </w:rPr>
            <w:drawing>
              <wp:inline distT="0" distB="0" distL="0" distR="0" wp14:anchorId="6E981EF9" wp14:editId="5CE93B4E">
                <wp:extent cx="680192" cy="720000"/>
                <wp:effectExtent l="0" t="0" r="5715" b="4445"/>
                <wp:docPr id="886201024" name="Immagine 2" descr="Le bandiere della 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e bandiere della 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192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B220610" w14:textId="77777777" w:rsidR="00EC0A94" w:rsidRDefault="00EC0A94" w:rsidP="001B35DD">
    <w:pPr>
      <w:pStyle w:val="Intestazione"/>
      <w:spacing w:before="0" w:after="0"/>
    </w:pPr>
  </w:p>
  <w:p w14:paraId="534F5238" w14:textId="77777777" w:rsidR="00FB67B5" w:rsidRPr="00EC0A94" w:rsidRDefault="00FB67B5" w:rsidP="001B35DD">
    <w:pPr>
      <w:pStyle w:val="Intestazione"/>
      <w:spacing w:before="0"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E2319"/>
    <w:multiLevelType w:val="hybridMultilevel"/>
    <w:tmpl w:val="034017C2"/>
    <w:lvl w:ilvl="0" w:tplc="7842D78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C1A16"/>
    <w:multiLevelType w:val="hybridMultilevel"/>
    <w:tmpl w:val="C7A24D4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87783"/>
    <w:multiLevelType w:val="hybridMultilevel"/>
    <w:tmpl w:val="6F8826A0"/>
    <w:lvl w:ilvl="0" w:tplc="5B148888">
      <w:start w:val="10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963D7"/>
    <w:multiLevelType w:val="hybridMultilevel"/>
    <w:tmpl w:val="1C44DCA4"/>
    <w:lvl w:ilvl="0" w:tplc="5B148888">
      <w:start w:val="10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1C653BE"/>
    <w:multiLevelType w:val="hybridMultilevel"/>
    <w:tmpl w:val="D9787E6A"/>
    <w:lvl w:ilvl="0" w:tplc="5B148888">
      <w:start w:val="10"/>
      <w:numFmt w:val="bullet"/>
      <w:lvlText w:val="–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BD50DE"/>
    <w:multiLevelType w:val="hybridMultilevel"/>
    <w:tmpl w:val="110448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0980021">
    <w:abstractNumId w:val="5"/>
  </w:num>
  <w:num w:numId="2" w16cid:durableId="1716849593">
    <w:abstractNumId w:val="1"/>
  </w:num>
  <w:num w:numId="3" w16cid:durableId="1604023668">
    <w:abstractNumId w:val="0"/>
  </w:num>
  <w:num w:numId="4" w16cid:durableId="1533179322">
    <w:abstractNumId w:val="2"/>
  </w:num>
  <w:num w:numId="5" w16cid:durableId="1156527845">
    <w:abstractNumId w:val="3"/>
  </w:num>
  <w:num w:numId="6" w16cid:durableId="6163765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A7B"/>
    <w:rsid w:val="0009429E"/>
    <w:rsid w:val="00127344"/>
    <w:rsid w:val="001B35DD"/>
    <w:rsid w:val="001C56A5"/>
    <w:rsid w:val="001D20BD"/>
    <w:rsid w:val="001D44D9"/>
    <w:rsid w:val="001F0AD1"/>
    <w:rsid w:val="002910DA"/>
    <w:rsid w:val="003A0180"/>
    <w:rsid w:val="003E0500"/>
    <w:rsid w:val="003F776F"/>
    <w:rsid w:val="004856CF"/>
    <w:rsid w:val="00513965"/>
    <w:rsid w:val="0056726E"/>
    <w:rsid w:val="00580718"/>
    <w:rsid w:val="0062139B"/>
    <w:rsid w:val="00640122"/>
    <w:rsid w:val="00715072"/>
    <w:rsid w:val="007F1EAF"/>
    <w:rsid w:val="00864664"/>
    <w:rsid w:val="008B25CF"/>
    <w:rsid w:val="00A0355E"/>
    <w:rsid w:val="00A11BCC"/>
    <w:rsid w:val="00A6428A"/>
    <w:rsid w:val="00AF31B0"/>
    <w:rsid w:val="00B1296D"/>
    <w:rsid w:val="00B86EC9"/>
    <w:rsid w:val="00C95D70"/>
    <w:rsid w:val="00CB5D3C"/>
    <w:rsid w:val="00D10476"/>
    <w:rsid w:val="00D272CE"/>
    <w:rsid w:val="00D53390"/>
    <w:rsid w:val="00DA552E"/>
    <w:rsid w:val="00DB5CCF"/>
    <w:rsid w:val="00DC79AC"/>
    <w:rsid w:val="00E209D2"/>
    <w:rsid w:val="00E70116"/>
    <w:rsid w:val="00E7096B"/>
    <w:rsid w:val="00E80564"/>
    <w:rsid w:val="00EB15BA"/>
    <w:rsid w:val="00EB6566"/>
    <w:rsid w:val="00EC0A94"/>
    <w:rsid w:val="00EC2EE8"/>
    <w:rsid w:val="00EC7479"/>
    <w:rsid w:val="00F077CF"/>
    <w:rsid w:val="00F2427A"/>
    <w:rsid w:val="00F70FA4"/>
    <w:rsid w:val="00F82282"/>
    <w:rsid w:val="00FA2A7B"/>
    <w:rsid w:val="00FB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72C1A8"/>
  <w15:chartTrackingRefBased/>
  <w15:docId w15:val="{5207FFE9-F57F-47B6-A146-3E61C043C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2282"/>
    <w:pPr>
      <w:spacing w:before="120" w:after="120" w:line="240" w:lineRule="auto"/>
      <w:jc w:val="both"/>
    </w:pPr>
    <w:rPr>
      <w:rFonts w:ascii="Times New Roman" w:hAnsi="Times New Roman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B6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B6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B67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B6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B67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B67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B67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B67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B67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B67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B67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B67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B67B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B67B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B67B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B67B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B67B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67B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B67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B6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B67B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B6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B67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B67B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B67B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B67B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B67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B67B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B67B5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B67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67B5"/>
  </w:style>
  <w:style w:type="paragraph" w:styleId="Pidipagina">
    <w:name w:val="footer"/>
    <w:basedOn w:val="Normale"/>
    <w:link w:val="PidipaginaCarattere"/>
    <w:uiPriority w:val="99"/>
    <w:unhideWhenUsed/>
    <w:rsid w:val="00FB67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67B5"/>
  </w:style>
  <w:style w:type="table" w:styleId="Grigliatabella">
    <w:name w:val="Table Grid"/>
    <w:basedOn w:val="Tabellanormale"/>
    <w:uiPriority w:val="39"/>
    <w:rsid w:val="00FB67B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B67B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B67B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A2A7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fav\Documents\Modelli%20di%20Office%20personalizzati\CARTA%20INTESTATA%20IC%20FRANCAVILLA1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IC FRANCAVILLA1</Template>
  <TotalTime>91</TotalTime>
  <Pages>4</Pages>
  <Words>1374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Fanello</dc:creator>
  <cp:keywords/>
  <dc:description/>
  <cp:lastModifiedBy>Alessandra Fanello</cp:lastModifiedBy>
  <cp:revision>9</cp:revision>
  <dcterms:created xsi:type="dcterms:W3CDTF">2026-09-04T19:00:00Z</dcterms:created>
  <dcterms:modified xsi:type="dcterms:W3CDTF">2026-09-27T14:55:00Z</dcterms:modified>
</cp:coreProperties>
</file>